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02DE43" w14:textId="33A35289" w:rsidR="001C212A" w:rsidRPr="00F40B48" w:rsidRDefault="001C212A" w:rsidP="001C212A">
      <w:pPr>
        <w:spacing w:after="120"/>
        <w:jc w:val="center"/>
        <w:rPr>
          <w:rFonts w:ascii="Cooper Black" w:hAnsi="Cooper Black"/>
          <w:color w:val="293194"/>
          <w:sz w:val="56"/>
          <w:szCs w:val="56"/>
        </w:rPr>
      </w:pPr>
      <w:r w:rsidRPr="00F40B48">
        <w:rPr>
          <w:rFonts w:ascii="Cooper Black" w:hAnsi="Cooper Black"/>
          <w:color w:val="293194"/>
          <w:sz w:val="56"/>
          <w:szCs w:val="56"/>
        </w:rPr>
        <w:t xml:space="preserve">82nd Fleet Reserve Association and </w:t>
      </w:r>
    </w:p>
    <w:p w14:paraId="3015957F" w14:textId="77777777" w:rsidR="001C212A" w:rsidRPr="007F2A5E" w:rsidRDefault="001C212A" w:rsidP="001C212A">
      <w:pPr>
        <w:spacing w:after="120"/>
        <w:jc w:val="center"/>
        <w:rPr>
          <w:rFonts w:ascii="Cooper Black" w:hAnsi="Cooper Black"/>
          <w:color w:val="0C0288"/>
          <w:sz w:val="56"/>
          <w:szCs w:val="56"/>
        </w:rPr>
      </w:pPr>
      <w:r w:rsidRPr="00F40B48">
        <w:rPr>
          <w:rFonts w:ascii="Cooper Black" w:hAnsi="Cooper Black"/>
          <w:color w:val="293194"/>
          <w:sz w:val="56"/>
          <w:szCs w:val="56"/>
        </w:rPr>
        <w:t>80th Auxiliary of the FRA</w:t>
      </w:r>
    </w:p>
    <w:p w14:paraId="4714E4DB" w14:textId="6206AE54" w:rsidR="001C212A" w:rsidRPr="00E30B91" w:rsidRDefault="001C212A" w:rsidP="001C212A">
      <w:pPr>
        <w:spacing w:after="120"/>
        <w:jc w:val="center"/>
        <w:rPr>
          <w:rFonts w:ascii="Cooper Black" w:hAnsi="Cooper Black"/>
          <w:color w:val="C00000"/>
          <w:sz w:val="72"/>
          <w:szCs w:val="72"/>
        </w:rPr>
      </w:pPr>
      <w:bookmarkStart w:id="0" w:name="_GoBack"/>
      <w:bookmarkEnd w:id="0"/>
      <w:r>
        <w:rPr>
          <w:noProof/>
          <w:sz w:val="22"/>
          <w:szCs w:val="22"/>
        </w:rPr>
        <w:drawing>
          <wp:anchor distT="0" distB="0" distL="114300" distR="114300" simplePos="0" relativeHeight="251846656" behindDoc="0" locked="0" layoutInCell="1" allowOverlap="1" wp14:anchorId="52DB3122" wp14:editId="1B5CAB34">
            <wp:simplePos x="0" y="0"/>
            <wp:positionH relativeFrom="column">
              <wp:posOffset>5045075</wp:posOffset>
            </wp:positionH>
            <wp:positionV relativeFrom="paragraph">
              <wp:posOffset>1092835</wp:posOffset>
            </wp:positionV>
            <wp:extent cx="1270000" cy="1188720"/>
            <wp:effectExtent l="0" t="0" r="0" b="0"/>
            <wp:wrapNone/>
            <wp:docPr id="38" name="Picture 38"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70000" cy="1188720"/>
                    </a:xfrm>
                    <a:prstGeom prst="rect">
                      <a:avLst/>
                    </a:prstGeom>
                    <a:noFill/>
                  </pic:spPr>
                </pic:pic>
              </a:graphicData>
            </a:graphic>
            <wp14:sizeRelH relativeFrom="page">
              <wp14:pctWidth>0</wp14:pctWidth>
            </wp14:sizeRelH>
            <wp14:sizeRelV relativeFrom="page">
              <wp14:pctHeight>0</wp14:pctHeight>
            </wp14:sizeRelV>
          </wp:anchor>
        </w:drawing>
      </w:r>
      <w:r w:rsidRPr="00E30B91">
        <w:rPr>
          <w:rFonts w:ascii="Cooper Black" w:hAnsi="Cooper Black"/>
          <w:color w:val="C00000"/>
          <w:sz w:val="72"/>
          <w:szCs w:val="72"/>
        </w:rPr>
        <w:t>East Coast Regional Convention</w:t>
      </w:r>
    </w:p>
    <w:p w14:paraId="079C767C" w14:textId="77777777" w:rsidR="001C212A" w:rsidRDefault="001C212A" w:rsidP="001C212A">
      <w:pPr>
        <w:jc w:val="center"/>
      </w:pPr>
      <w:r>
        <w:rPr>
          <w:rFonts w:ascii="Cooper Black" w:hAnsi="Cooper Black"/>
          <w:noProof/>
          <w:sz w:val="40"/>
          <w:szCs w:val="40"/>
        </w:rPr>
        <w:drawing>
          <wp:anchor distT="0" distB="0" distL="114300" distR="114300" simplePos="0" relativeHeight="251848704" behindDoc="0" locked="0" layoutInCell="1" allowOverlap="1" wp14:anchorId="69563E0F" wp14:editId="6DD720AE">
            <wp:simplePos x="0" y="0"/>
            <wp:positionH relativeFrom="column">
              <wp:posOffset>2036445</wp:posOffset>
            </wp:positionH>
            <wp:positionV relativeFrom="paragraph">
              <wp:posOffset>1156970</wp:posOffset>
            </wp:positionV>
            <wp:extent cx="2667000" cy="2667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B 1.png"/>
                    <pic:cNvPicPr/>
                  </pic:nvPicPr>
                  <pic:blipFill>
                    <a:blip r:embed="rId13">
                      <a:extLst>
                        <a:ext uri="{28A0092B-C50C-407E-A947-70E740481C1C}">
                          <a14:useLocalDpi xmlns:a14="http://schemas.microsoft.com/office/drawing/2010/main" val="0"/>
                        </a:ext>
                      </a:extLst>
                    </a:blip>
                    <a:stretch>
                      <a:fillRect/>
                    </a:stretch>
                  </pic:blipFill>
                  <pic:spPr>
                    <a:xfrm>
                      <a:off x="0" y="0"/>
                      <a:ext cx="2667000" cy="26670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845632" behindDoc="0" locked="0" layoutInCell="1" allowOverlap="1" wp14:anchorId="52F71536" wp14:editId="6BF5A017">
                <wp:simplePos x="0" y="0"/>
                <wp:positionH relativeFrom="column">
                  <wp:posOffset>931545</wp:posOffset>
                </wp:positionH>
                <wp:positionV relativeFrom="paragraph">
                  <wp:posOffset>4004945</wp:posOffset>
                </wp:positionV>
                <wp:extent cx="4752975" cy="1009650"/>
                <wp:effectExtent l="0" t="0" r="0" b="0"/>
                <wp:wrapNone/>
                <wp:docPr id="6" name="Text Box 6"/>
                <wp:cNvGraphicFramePr/>
                <a:graphic xmlns:a="http://schemas.openxmlformats.org/drawingml/2006/main">
                  <a:graphicData uri="http://schemas.microsoft.com/office/word/2010/wordprocessingShape">
                    <wps:wsp>
                      <wps:cNvSpPr txBox="1"/>
                      <wps:spPr>
                        <a:xfrm>
                          <a:off x="0" y="0"/>
                          <a:ext cx="4752975" cy="1009650"/>
                        </a:xfrm>
                        <a:prstGeom prst="rect">
                          <a:avLst/>
                        </a:prstGeom>
                        <a:noFill/>
                        <a:ln>
                          <a:noFill/>
                        </a:ln>
                        <a:effectLst/>
                      </wps:spPr>
                      <wps:txbx>
                        <w:txbxContent>
                          <w:p w14:paraId="3DF8D31F" w14:textId="77777777" w:rsidR="001C212A" w:rsidRPr="00F40B48" w:rsidRDefault="001C212A" w:rsidP="001C212A">
                            <w:pPr>
                              <w:jc w:val="center"/>
                              <w:rPr>
                                <w:b/>
                                <w:noProof/>
                                <w:color w:val="293194"/>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sidRPr="00F40B48">
                              <w:rPr>
                                <w:b/>
                                <w:noProof/>
                                <w:color w:val="293194"/>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Happy 250</w:t>
                            </w:r>
                            <w:r w:rsidRPr="00F40B48">
                              <w:rPr>
                                <w:b/>
                                <w:noProof/>
                                <w:color w:val="293194"/>
                                <w:sz w:val="72"/>
                                <w:szCs w:val="72"/>
                                <w:vertAlign w:val="superscript"/>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th</w:t>
                            </w:r>
                            <w:r w:rsidRPr="00F40B48">
                              <w:rPr>
                                <w:b/>
                                <w:noProof/>
                                <w:color w:val="293194"/>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USA</w:t>
                            </w:r>
                          </w:p>
                        </w:txbxContent>
                      </wps:txbx>
                      <wps:bodyPr rot="0" spcFirstLastPara="0" vertOverflow="overflow" horzOverflow="overflow" vert="horz" wrap="square" lIns="91440" tIns="45720" rIns="91440" bIns="45720" numCol="1" spcCol="0" rtlCol="0" fromWordArt="0" anchor="t" anchorCtr="0" forceAA="0" compatLnSpc="1">
                        <a:prstTxWarp prst="textWave2">
                          <a:avLst>
                            <a:gd name="adj1" fmla="val 20000"/>
                            <a:gd name="adj2" fmla="val 207"/>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52F71536" id="_x0000_t202" coordsize="21600,21600" o:spt="202" path="m,l,21600r21600,l21600,xe">
                <v:stroke joinstyle="miter"/>
                <v:path gradientshapeok="t" o:connecttype="rect"/>
              </v:shapetype>
              <v:shape id="Text Box 6" o:spid="_x0000_s1026" type="#_x0000_t202" style="position:absolute;left:0;text-align:left;margin-left:73.35pt;margin-top:315.35pt;width:374.25pt;height:79.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" filled="f" stroked="f">
                <v:textbox>
                  <w:txbxContent>
                    <w:p w14:paraId="3DF8D31F" w14:textId="77777777" w:rsidR="001C212A" w:rsidRPr="00F40B48" w:rsidRDefault="001C212A" w:rsidP="001C212A">
                      <w:pPr>
                        <w:jc w:val="center"/>
                        <w:rPr>
                          <w:b/>
                          <w:noProof/>
                          <w:color w:val="293194"/>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sidRPr="00F40B48">
                        <w:rPr>
                          <w:b/>
                          <w:noProof/>
                          <w:color w:val="293194"/>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Happy 250</w:t>
                      </w:r>
                      <w:r w:rsidRPr="00F40B48">
                        <w:rPr>
                          <w:b/>
                          <w:noProof/>
                          <w:color w:val="293194"/>
                          <w:sz w:val="72"/>
                          <w:szCs w:val="72"/>
                          <w:vertAlign w:val="superscript"/>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th</w:t>
                      </w:r>
                      <w:r w:rsidRPr="00F40B48">
                        <w:rPr>
                          <w:b/>
                          <w:noProof/>
                          <w:color w:val="293194"/>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 xml:space="preserve"> USA</w:t>
                      </w:r>
                    </w:p>
                  </w:txbxContent>
                </v:textbox>
              </v:shape>
            </w:pict>
          </mc:Fallback>
        </mc:AlternateContent>
      </w:r>
      <w:r>
        <w:rPr>
          <w:noProof/>
        </w:rPr>
        <w:drawing>
          <wp:anchor distT="0" distB="0" distL="114300" distR="114300" simplePos="0" relativeHeight="251847680" behindDoc="0" locked="0" layoutInCell="1" allowOverlap="1" wp14:anchorId="490B8CA3" wp14:editId="5B1F33D6">
            <wp:simplePos x="0" y="0"/>
            <wp:positionH relativeFrom="column">
              <wp:posOffset>247650</wp:posOffset>
            </wp:positionH>
            <wp:positionV relativeFrom="paragraph">
              <wp:posOffset>0</wp:posOffset>
            </wp:positionV>
            <wp:extent cx="1109980" cy="1133475"/>
            <wp:effectExtent l="0" t="0" r="0" b="9525"/>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09980" cy="1133475"/>
                    </a:xfrm>
                    <a:prstGeom prst="rect">
                      <a:avLst/>
                    </a:prstGeom>
                    <a:noFill/>
                  </pic:spPr>
                </pic:pic>
              </a:graphicData>
            </a:graphic>
            <wp14:sizeRelH relativeFrom="page">
              <wp14:pctWidth>0</wp14:pctWidth>
            </wp14:sizeRelH>
            <wp14:sizeRelV relativeFrom="page">
              <wp14:pctHeight>0</wp14:pctHeight>
            </wp14:sizeRelV>
          </wp:anchor>
        </w:drawing>
      </w:r>
      <w:r w:rsidRPr="001B4B3A">
        <w:rPr>
          <w:rFonts w:ascii="Cooper Black" w:hAnsi="Cooper Black"/>
          <w:noProof/>
        </w:rPr>
        <w:drawing>
          <wp:inline distT="0" distB="0" distL="0" distR="0" wp14:anchorId="571484CA" wp14:editId="49371060">
            <wp:extent cx="5943600" cy="53022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 liberty badge v4.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302250"/>
                    </a:xfrm>
                    <a:prstGeom prst="rect">
                      <a:avLst/>
                    </a:prstGeom>
                  </pic:spPr>
                </pic:pic>
              </a:graphicData>
            </a:graphic>
          </wp:inline>
        </w:drawing>
      </w:r>
    </w:p>
    <w:p w14:paraId="187A2D1E" w14:textId="77777777" w:rsidR="001C212A" w:rsidRPr="00CC448B" w:rsidRDefault="001C212A" w:rsidP="001C212A">
      <w:pPr>
        <w:spacing w:after="120"/>
        <w:jc w:val="center"/>
        <w:rPr>
          <w:rFonts w:ascii="Cooper Black" w:hAnsi="Cooper Black"/>
          <w:color w:val="C00000"/>
          <w:sz w:val="40"/>
          <w:szCs w:val="40"/>
        </w:rPr>
      </w:pPr>
      <w:r w:rsidRPr="00CC448B">
        <w:rPr>
          <w:rFonts w:ascii="Cooper Black" w:hAnsi="Cooper Black"/>
          <w:color w:val="C00000"/>
          <w:sz w:val="40"/>
          <w:szCs w:val="40"/>
        </w:rPr>
        <w:t>Hilton Garden Inn Richmond Innsbrook</w:t>
      </w:r>
    </w:p>
    <w:p w14:paraId="2221A8F9" w14:textId="77777777" w:rsidR="001C212A" w:rsidRPr="00F40B48" w:rsidRDefault="001C212A" w:rsidP="001C212A">
      <w:pPr>
        <w:spacing w:after="120"/>
        <w:jc w:val="center"/>
        <w:rPr>
          <w:rFonts w:ascii="Cooper Black" w:hAnsi="Cooper Black"/>
          <w:color w:val="0C0288"/>
          <w:sz w:val="40"/>
          <w:szCs w:val="40"/>
        </w:rPr>
      </w:pPr>
      <w:r w:rsidRPr="00F40B48">
        <w:rPr>
          <w:rFonts w:ascii="Cooper Black" w:hAnsi="Cooper Black"/>
          <w:color w:val="0C0288"/>
          <w:sz w:val="40"/>
          <w:szCs w:val="40"/>
        </w:rPr>
        <w:t>4050 Cox Rd, Glen Allen, VA 23060</w:t>
      </w:r>
    </w:p>
    <w:p w14:paraId="005C2078" w14:textId="77777777" w:rsidR="001C212A" w:rsidRPr="00F40B48" w:rsidRDefault="001C212A" w:rsidP="001C212A">
      <w:pPr>
        <w:spacing w:after="120"/>
        <w:jc w:val="center"/>
        <w:rPr>
          <w:rFonts w:ascii="Cooper Black" w:hAnsi="Cooper Black"/>
          <w:color w:val="0C0288"/>
          <w:sz w:val="40"/>
          <w:szCs w:val="40"/>
        </w:rPr>
      </w:pPr>
      <w:r w:rsidRPr="00F40B48">
        <w:rPr>
          <w:rFonts w:ascii="Cooper Black" w:hAnsi="Cooper Black"/>
          <w:color w:val="0C0288"/>
          <w:sz w:val="40"/>
          <w:szCs w:val="40"/>
        </w:rPr>
        <w:t>July 23, 2026 to July 26, 2026</w:t>
      </w:r>
    </w:p>
    <w:p w14:paraId="1F11B1EA" w14:textId="33BEC55D" w:rsidR="001C212A" w:rsidRDefault="001C212A">
      <w:r>
        <w:br w:type="page"/>
      </w:r>
    </w:p>
    <w:tbl>
      <w:tblPr>
        <w:tblStyle w:val="TableGrid"/>
        <w:tblW w:w="4829" w:type="pct"/>
        <w:tblLayout w:type="fixed"/>
        <w:tblLook w:val="0620" w:firstRow="1" w:lastRow="0" w:firstColumn="0" w:lastColumn="0" w:noHBand="1" w:noVBand="1"/>
      </w:tblPr>
      <w:tblGrid>
        <w:gridCol w:w="10465"/>
      </w:tblGrid>
      <w:tr w:rsidR="0019202A" w14:paraId="38656049" w14:textId="77777777" w:rsidTr="001C212A">
        <w:trPr>
          <w:trHeight w:val="6890"/>
        </w:trPr>
        <w:tc>
          <w:tcPr>
            <w:tcW w:w="10465" w:type="dxa"/>
            <w:tcBorders>
              <w:top w:val="nil"/>
              <w:left w:val="nil"/>
              <w:bottom w:val="nil"/>
              <w:right w:val="nil"/>
            </w:tcBorders>
          </w:tcPr>
          <w:p w14:paraId="128D0B9F" w14:textId="7A4F363B" w:rsidR="0019202A" w:rsidRDefault="00EB1170" w:rsidP="00EB1170">
            <w:pPr>
              <w:tabs>
                <w:tab w:val="center" w:pos="5562"/>
                <w:tab w:val="left" w:pos="8640"/>
              </w:tabs>
              <w:ind w:left="540"/>
            </w:pPr>
            <w:r>
              <w:lastRenderedPageBreak/>
              <w:tab/>
            </w:r>
            <w:r w:rsidR="0019202A" w:rsidRPr="000B3BA7">
              <w:rPr>
                <w:noProof/>
              </w:rPr>
              <mc:AlternateContent>
                <mc:Choice Requires="wpg">
                  <w:drawing>
                    <wp:anchor distT="0" distB="0" distL="114300" distR="114300" simplePos="0" relativeHeight="251659264" behindDoc="1" locked="0" layoutInCell="1" allowOverlap="1" wp14:anchorId="1127AE52" wp14:editId="0C5CD508">
                      <wp:simplePos x="0" y="0"/>
                      <wp:positionH relativeFrom="margin">
                        <wp:posOffset>-68580</wp:posOffset>
                      </wp:positionH>
                      <wp:positionV relativeFrom="margin">
                        <wp:posOffset>0</wp:posOffset>
                      </wp:positionV>
                      <wp:extent cx="6858000" cy="9144000"/>
                      <wp:effectExtent l="0" t="0" r="0" b="0"/>
                      <wp:wrapNone/>
                      <wp:docPr id="2" name="Group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F717CEEA-A480-C649-A9A2-81431B852B68}"/>
                          </a:ext>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3"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8"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2265AA27" id="Group 1" o:spid="_x0000_s1026" alt="&quot;&quot;" style="position:absolute;margin-left:-5.4pt;margin-top:0;width:540pt;height:10in;z-index:-251657216;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">
                      <v:shape id="Shape" o:spid="_x0000_s1027" style="position:absolute;width:68580;height:9144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r>
              <w:tab/>
            </w:r>
          </w:p>
          <w:p w14:paraId="4905720F" w14:textId="38A6401A" w:rsidR="0019202A" w:rsidRPr="0019202A" w:rsidRDefault="00FB6FFC" w:rsidP="0019202A">
            <w:pPr>
              <w:ind w:left="540"/>
            </w:pPr>
            <w:r>
              <w:rPr>
                <w:noProof/>
                <w:sz w:val="22"/>
                <w:szCs w:val="22"/>
              </w:rPr>
              <w:drawing>
                <wp:anchor distT="0" distB="0" distL="114300" distR="114300" simplePos="0" relativeHeight="251857920" behindDoc="0" locked="0" layoutInCell="1" allowOverlap="1" wp14:anchorId="72592FD4" wp14:editId="5F45E03E">
                  <wp:simplePos x="0" y="0"/>
                  <wp:positionH relativeFrom="column">
                    <wp:posOffset>5746588</wp:posOffset>
                  </wp:positionH>
                  <wp:positionV relativeFrom="paragraph">
                    <wp:posOffset>122555</wp:posOffset>
                  </wp:positionV>
                  <wp:extent cx="999878" cy="935665"/>
                  <wp:effectExtent l="0" t="0" r="0" b="0"/>
                  <wp:wrapNone/>
                  <wp:docPr id="19" name="Picture 19"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9878" cy="935665"/>
                          </a:xfrm>
                          <a:prstGeom prst="rect">
                            <a:avLst/>
                          </a:prstGeom>
                          <a:noFill/>
                        </pic:spPr>
                      </pic:pic>
                    </a:graphicData>
                  </a:graphic>
                  <wp14:sizeRelH relativeFrom="page">
                    <wp14:pctWidth>0</wp14:pctWidth>
                  </wp14:sizeRelH>
                  <wp14:sizeRelV relativeFrom="page">
                    <wp14:pctHeight>0</wp14:pctHeight>
                  </wp14:sizeRelV>
                </wp:anchor>
              </w:drawing>
            </w:r>
            <w:r w:rsidR="000335DC">
              <w:rPr>
                <w:noProof/>
              </w:rPr>
              <w:drawing>
                <wp:anchor distT="0" distB="0" distL="114300" distR="114300" simplePos="0" relativeHeight="251682816" behindDoc="0" locked="0" layoutInCell="1" allowOverlap="1" wp14:anchorId="18BA7BAF" wp14:editId="4CBEF5F3">
                  <wp:simplePos x="0" y="0"/>
                  <wp:positionH relativeFrom="column">
                    <wp:posOffset>38100</wp:posOffset>
                  </wp:positionH>
                  <wp:positionV relativeFrom="paragraph">
                    <wp:posOffset>109855</wp:posOffset>
                  </wp:positionV>
                  <wp:extent cx="895985" cy="914400"/>
                  <wp:effectExtent l="0" t="0" r="0" b="0"/>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914400"/>
                          </a:xfrm>
                          <a:prstGeom prst="rect">
                            <a:avLst/>
                          </a:prstGeom>
                          <a:noFill/>
                        </pic:spPr>
                      </pic:pic>
                    </a:graphicData>
                  </a:graphic>
                  <wp14:sizeRelH relativeFrom="page">
                    <wp14:pctWidth>0</wp14:pctWidth>
                  </wp14:sizeRelH>
                  <wp14:sizeRelV relativeFrom="page">
                    <wp14:pctHeight>0</wp14:pctHeight>
                  </wp14:sizeRelV>
                </wp:anchor>
              </w:drawing>
            </w:r>
          </w:p>
          <w:p w14:paraId="149B0C7D" w14:textId="1C248605" w:rsidR="0019202A" w:rsidRPr="0019202A" w:rsidRDefault="00EB1170" w:rsidP="0019202A">
            <w:pPr>
              <w:ind w:left="540"/>
            </w:pPr>
            <w:r>
              <w:rPr>
                <w:noProof/>
              </w:rPr>
              <mc:AlternateContent>
                <mc:Choice Requires="wps">
                  <w:drawing>
                    <wp:anchor distT="45720" distB="45720" distL="114300" distR="114300" simplePos="0" relativeHeight="251676672" behindDoc="0" locked="0" layoutInCell="1" allowOverlap="1" wp14:anchorId="5F792C46" wp14:editId="403622F1">
                      <wp:simplePos x="0" y="0"/>
                      <wp:positionH relativeFrom="column">
                        <wp:posOffset>1257300</wp:posOffset>
                      </wp:positionH>
                      <wp:positionV relativeFrom="paragraph">
                        <wp:posOffset>179070</wp:posOffset>
                      </wp:positionV>
                      <wp:extent cx="4191000" cy="6248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624840"/>
                              </a:xfrm>
                              <a:prstGeom prst="rect">
                                <a:avLst/>
                              </a:prstGeom>
                              <a:noFill/>
                              <a:ln w="9525">
                                <a:noFill/>
                                <a:miter lim="800000"/>
                                <a:headEnd/>
                                <a:tailEnd/>
                              </a:ln>
                            </wps:spPr>
                            <wps:txbx>
                              <w:txbxContent>
                                <w:p w14:paraId="0C059573" w14:textId="3403752D" w:rsidR="00EB1170" w:rsidRPr="00EB1170" w:rsidRDefault="001C212A" w:rsidP="00EB1170">
                                  <w:pPr>
                                    <w:jc w:val="center"/>
                                    <w:rPr>
                                      <w:color w:val="FFFFFF" w:themeColor="background1"/>
                                    </w:rPr>
                                  </w:pPr>
                                  <w:r>
                                    <w:rPr>
                                      <w:color w:val="FFFFFF" w:themeColor="background1"/>
                                    </w:rPr>
                                    <w:t>82</w:t>
                                  </w:r>
                                  <w:r>
                                    <w:rPr>
                                      <w:color w:val="FFFFFF" w:themeColor="background1"/>
                                      <w:vertAlign w:val="superscript"/>
                                    </w:rPr>
                                    <w:t>nd</w:t>
                                  </w:r>
                                  <w:r>
                                    <w:rPr>
                                      <w:color w:val="FFFFFF" w:themeColor="background1"/>
                                    </w:rPr>
                                    <w:t xml:space="preserve"> </w:t>
                                  </w:r>
                                  <w:r w:rsidR="00EB1170" w:rsidRPr="00EB1170">
                                    <w:rPr>
                                      <w:color w:val="FFFFFF" w:themeColor="background1"/>
                                    </w:rPr>
                                    <w:t xml:space="preserve">FRA and </w:t>
                                  </w:r>
                                  <w:r>
                                    <w:rPr>
                                      <w:color w:val="FFFFFF" w:themeColor="background1"/>
                                    </w:rPr>
                                    <w:t>80</w:t>
                                  </w:r>
                                  <w:r w:rsidR="00D10BC8" w:rsidRPr="00D10BC8">
                                    <w:rPr>
                                      <w:color w:val="FFFFFF" w:themeColor="background1"/>
                                      <w:vertAlign w:val="superscript"/>
                                    </w:rPr>
                                    <w:t>th</w:t>
                                  </w:r>
                                  <w:r w:rsidR="00D10BC8">
                                    <w:rPr>
                                      <w:color w:val="FFFFFF" w:themeColor="background1"/>
                                    </w:rPr>
                                    <w:t xml:space="preserve"> </w:t>
                                  </w:r>
                                  <w:r w:rsidR="00EB1170" w:rsidRPr="00EB1170">
                                    <w:rPr>
                                      <w:color w:val="FFFFFF" w:themeColor="background1"/>
                                    </w:rPr>
                                    <w:t>Auxiliary of the FRA</w:t>
                                  </w:r>
                                </w:p>
                                <w:p w14:paraId="4D4316C5" w14:textId="77777777" w:rsidR="00EB1170" w:rsidRPr="00EB1170" w:rsidRDefault="00EB1170" w:rsidP="00EB1170">
                                  <w:pPr>
                                    <w:jc w:val="center"/>
                                    <w:rPr>
                                      <w:color w:val="FFFFFF" w:themeColor="background1"/>
                                    </w:rPr>
                                  </w:pPr>
                                  <w:r w:rsidRPr="00EB1170">
                                    <w:rPr>
                                      <w:color w:val="FFFFFF" w:themeColor="background1"/>
                                    </w:rPr>
                                    <w:t>East Coast Regional Convention</w:t>
                                  </w:r>
                                </w:p>
                                <w:p w14:paraId="1FCF60F7" w14:textId="39DDE1E6" w:rsidR="00EB1170" w:rsidRPr="00EB1170" w:rsidRDefault="00EB1170" w:rsidP="00EB1170">
                                  <w:pPr>
                                    <w:jc w:val="center"/>
                                    <w:rPr>
                                      <w:color w:val="FFFFFF" w:themeColor="background1"/>
                                    </w:rPr>
                                  </w:pPr>
                                  <w:r w:rsidRPr="00EB1170">
                                    <w:rPr>
                                      <w:color w:val="FFFFFF" w:themeColor="background1"/>
                                    </w:rPr>
                                    <w:t>Newsletter</w:t>
                                  </w:r>
                                  <w:r w:rsidR="00B9165E">
                                    <w:rPr>
                                      <w:color w:val="FFFFFF" w:themeColor="background1"/>
                                    </w:rPr>
                                    <w:t xml:space="preserve"> #</w:t>
                                  </w:r>
                                  <w:r w:rsidR="00FB6B35">
                                    <w:rPr>
                                      <w:color w:val="FFFFFF" w:themeColor="background1"/>
                                    </w:rPr>
                                    <w:t>1</w:t>
                                  </w:r>
                                  <w:r w:rsidRPr="00EB1170">
                                    <w:rPr>
                                      <w:color w:val="FFFFFF" w:themeColor="background1"/>
                                    </w:rPr>
                                    <w:t xml:space="preserve"> </w:t>
                                  </w:r>
                                  <w:r w:rsidR="006772A5">
                                    <w:rPr>
                                      <w:color w:val="FFFFFF" w:themeColor="background1"/>
                                    </w:rPr>
                                    <w:t>March</w:t>
                                  </w:r>
                                  <w:r w:rsidRPr="00EB1170">
                                    <w:rPr>
                                      <w:color w:val="FFFFFF" w:themeColor="background1"/>
                                    </w:rPr>
                                    <w:t xml:space="preserve"> </w:t>
                                  </w:r>
                                  <w:r w:rsidR="00AB2AE5">
                                    <w:rPr>
                                      <w:color w:val="FFFFFF" w:themeColor="background1"/>
                                    </w:rPr>
                                    <w:t>2026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99pt;margin-top:14.1pt;width:330pt;height:49.2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" filled="f" stroked="f">
                      <v:textbox>
                        <w:txbxContent>
                          <w:p w14:paraId="0C059573" w14:textId="3403752D" w:rsidR="00EB1170" w:rsidRPr="00EB1170" w:rsidRDefault="001C212A" w:rsidP="00EB1170">
                            <w:pPr>
                              <w:jc w:val="center"/>
                              <w:rPr>
                                <w:color w:val="FFFFFF" w:themeColor="background1"/>
                              </w:rPr>
                            </w:pPr>
                            <w:r>
                              <w:rPr>
                                <w:color w:val="FFFFFF" w:themeColor="background1"/>
                              </w:rPr>
                              <w:t>82</w:t>
                            </w:r>
                            <w:r>
                              <w:rPr>
                                <w:color w:val="FFFFFF" w:themeColor="background1"/>
                                <w:vertAlign w:val="superscript"/>
                              </w:rPr>
                              <w:t>nd</w:t>
                            </w:r>
                            <w:r>
                              <w:rPr>
                                <w:color w:val="FFFFFF" w:themeColor="background1"/>
                              </w:rPr>
                              <w:t xml:space="preserve"> </w:t>
                            </w:r>
                            <w:r w:rsidR="00EB1170" w:rsidRPr="00EB1170">
                              <w:rPr>
                                <w:color w:val="FFFFFF" w:themeColor="background1"/>
                              </w:rPr>
                              <w:t xml:space="preserve">FRA and </w:t>
                            </w:r>
                            <w:r>
                              <w:rPr>
                                <w:color w:val="FFFFFF" w:themeColor="background1"/>
                              </w:rPr>
                              <w:t>80</w:t>
                            </w:r>
                            <w:r w:rsidR="00D10BC8" w:rsidRPr="00D10BC8">
                              <w:rPr>
                                <w:color w:val="FFFFFF" w:themeColor="background1"/>
                                <w:vertAlign w:val="superscript"/>
                              </w:rPr>
                              <w:t>th</w:t>
                            </w:r>
                            <w:r w:rsidR="00D10BC8">
                              <w:rPr>
                                <w:color w:val="FFFFFF" w:themeColor="background1"/>
                              </w:rPr>
                              <w:t xml:space="preserve"> </w:t>
                            </w:r>
                            <w:r w:rsidR="00EB1170" w:rsidRPr="00EB1170">
                              <w:rPr>
                                <w:color w:val="FFFFFF" w:themeColor="background1"/>
                              </w:rPr>
                              <w:t>Auxiliary of the FRA</w:t>
                            </w:r>
                          </w:p>
                          <w:p w14:paraId="4D4316C5" w14:textId="77777777" w:rsidR="00EB1170" w:rsidRPr="00EB1170" w:rsidRDefault="00EB1170" w:rsidP="00EB1170">
                            <w:pPr>
                              <w:jc w:val="center"/>
                              <w:rPr>
                                <w:color w:val="FFFFFF" w:themeColor="background1"/>
                              </w:rPr>
                            </w:pPr>
                            <w:r w:rsidRPr="00EB1170">
                              <w:rPr>
                                <w:color w:val="FFFFFF" w:themeColor="background1"/>
                              </w:rPr>
                              <w:t>East Coast Regional Convention</w:t>
                            </w:r>
                          </w:p>
                          <w:p w14:paraId="1FCF60F7" w14:textId="39DDE1E6" w:rsidR="00EB1170" w:rsidRPr="00EB1170" w:rsidRDefault="00EB1170" w:rsidP="00EB1170">
                            <w:pPr>
                              <w:jc w:val="center"/>
                              <w:rPr>
                                <w:color w:val="FFFFFF" w:themeColor="background1"/>
                              </w:rPr>
                            </w:pPr>
                            <w:r w:rsidRPr="00EB1170">
                              <w:rPr>
                                <w:color w:val="FFFFFF" w:themeColor="background1"/>
                              </w:rPr>
                              <w:t>Newsletter</w:t>
                            </w:r>
                            <w:r w:rsidR="00B9165E">
                              <w:rPr>
                                <w:color w:val="FFFFFF" w:themeColor="background1"/>
                              </w:rPr>
                              <w:t xml:space="preserve"> #</w:t>
                            </w:r>
                            <w:r w:rsidR="00FB6B35">
                              <w:rPr>
                                <w:color w:val="FFFFFF" w:themeColor="background1"/>
                              </w:rPr>
                              <w:t>1</w:t>
                            </w:r>
                            <w:r w:rsidRPr="00EB1170">
                              <w:rPr>
                                <w:color w:val="FFFFFF" w:themeColor="background1"/>
                              </w:rPr>
                              <w:t xml:space="preserve"> </w:t>
                            </w:r>
                            <w:r w:rsidR="006772A5">
                              <w:rPr>
                                <w:color w:val="FFFFFF" w:themeColor="background1"/>
                              </w:rPr>
                              <w:t>March</w:t>
                            </w:r>
                            <w:r w:rsidRPr="00EB1170">
                              <w:rPr>
                                <w:color w:val="FFFFFF" w:themeColor="background1"/>
                              </w:rPr>
                              <w:t xml:space="preserve"> </w:t>
                            </w:r>
                            <w:r w:rsidR="00AB2AE5">
                              <w:rPr>
                                <w:color w:val="FFFFFF" w:themeColor="background1"/>
                              </w:rPr>
                              <w:t>2026</w:t>
                            </w:r>
                          </w:p>
                        </w:txbxContent>
                      </v:textbox>
                      <w10:wrap type="square"/>
                    </v:shape>
                  </w:pict>
                </mc:Fallback>
              </mc:AlternateContent>
            </w:r>
            <w:r>
              <w:rPr>
                <w:noProof/>
              </w:rPr>
              <w:drawing>
                <wp:anchor distT="0" distB="0" distL="114300" distR="114300" simplePos="0" relativeHeight="251674624" behindDoc="0" locked="0" layoutInCell="1" allowOverlap="1" wp14:anchorId="1E53193B" wp14:editId="091D1E7F">
                  <wp:simplePos x="0" y="0"/>
                  <wp:positionH relativeFrom="column">
                    <wp:posOffset>464820</wp:posOffset>
                  </wp:positionH>
                  <wp:positionV relativeFrom="paragraph">
                    <wp:posOffset>163830</wp:posOffset>
                  </wp:positionV>
                  <wp:extent cx="5831490" cy="662940"/>
                  <wp:effectExtent l="0" t="0" r="0" b="381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1490" cy="662940"/>
                          </a:xfrm>
                          <a:prstGeom prst="rect">
                            <a:avLst/>
                          </a:prstGeom>
                          <a:noFill/>
                        </pic:spPr>
                      </pic:pic>
                    </a:graphicData>
                  </a:graphic>
                  <wp14:sizeRelH relativeFrom="margin">
                    <wp14:pctWidth>0</wp14:pctWidth>
                  </wp14:sizeRelH>
                  <wp14:sizeRelV relativeFrom="margin">
                    <wp14:pctHeight>0</wp14:pctHeight>
                  </wp14:sizeRelV>
                </wp:anchor>
              </w:drawing>
            </w:r>
          </w:p>
          <w:p w14:paraId="3DBF0783" w14:textId="4E779845" w:rsidR="0019202A" w:rsidRPr="0019202A" w:rsidRDefault="0019202A" w:rsidP="0019202A">
            <w:pPr>
              <w:ind w:left="540"/>
            </w:pPr>
          </w:p>
          <w:p w14:paraId="40A7AB60" w14:textId="53113529" w:rsidR="00EB1170" w:rsidRDefault="00EB1170" w:rsidP="00EB1170">
            <w:pPr>
              <w:ind w:left="540"/>
            </w:pPr>
          </w:p>
          <w:p w14:paraId="1E9D46E4" w14:textId="1283CE22" w:rsidR="00EB1170" w:rsidRDefault="00EB1170" w:rsidP="00EB1170">
            <w:pPr>
              <w:ind w:left="540"/>
            </w:pPr>
          </w:p>
          <w:p w14:paraId="525985B2" w14:textId="04541BD5" w:rsidR="00EB1170" w:rsidRDefault="00EB1170" w:rsidP="00EB1170">
            <w:pPr>
              <w:ind w:left="540"/>
            </w:pPr>
          </w:p>
          <w:p w14:paraId="2F7D0F1E" w14:textId="018AF8AB" w:rsidR="000D24A9" w:rsidRDefault="000D24A9" w:rsidP="000D24A9">
            <w:pPr>
              <w:ind w:left="540"/>
              <w:jc w:val="center"/>
            </w:pPr>
            <w:r>
              <w:t xml:space="preserve">Hosted by </w:t>
            </w:r>
            <w:r w:rsidR="001C212A">
              <w:t>The East Coast Red and Gray</w:t>
            </w:r>
            <w:r w:rsidR="00F72789">
              <w:t xml:space="preserve"> </w:t>
            </w:r>
            <w:r w:rsidR="001C212A">
              <w:t>Hats</w:t>
            </w:r>
          </w:p>
          <w:p w14:paraId="6BB9B3E8" w14:textId="77777777" w:rsidR="000D24A9" w:rsidRDefault="000D24A9" w:rsidP="000D24A9">
            <w:pPr>
              <w:ind w:left="540"/>
              <w:jc w:val="center"/>
            </w:pPr>
            <w:r>
              <w:t>FRA Chairman, PRPEC Paul Phelps</w:t>
            </w:r>
          </w:p>
          <w:p w14:paraId="4E37CC75" w14:textId="52A9ABEC" w:rsidR="000D24A9" w:rsidRDefault="000D24A9" w:rsidP="000D24A9">
            <w:pPr>
              <w:ind w:left="540"/>
              <w:jc w:val="center"/>
            </w:pPr>
            <w:r>
              <w:t xml:space="preserve">Auxiliary of the FRA Co-Chairman </w:t>
            </w:r>
            <w:r w:rsidR="001C212A">
              <w:t>Christina Murray</w:t>
            </w:r>
            <w:r>
              <w:t xml:space="preserve"> P</w:t>
            </w:r>
            <w:r w:rsidR="001C212A">
              <w:t>NP</w:t>
            </w:r>
          </w:p>
          <w:p w14:paraId="47F53DD0" w14:textId="4872028B" w:rsidR="000D24A9" w:rsidRDefault="000D24A9" w:rsidP="000D24A9">
            <w:pPr>
              <w:ind w:left="540"/>
              <w:jc w:val="center"/>
            </w:pPr>
            <w:r>
              <w:t xml:space="preserve">Secretary </w:t>
            </w:r>
            <w:proofErr w:type="spellStart"/>
            <w:r w:rsidR="0051369C">
              <w:t>J</w:t>
            </w:r>
            <w:r w:rsidR="00FB6B35">
              <w:t>r</w:t>
            </w:r>
            <w:r w:rsidR="0051369C">
              <w:t>P</w:t>
            </w:r>
            <w:r w:rsidR="00FB6B35">
              <w:t>RPEC</w:t>
            </w:r>
            <w:proofErr w:type="spellEnd"/>
            <w:r w:rsidR="00FB6B35">
              <w:t xml:space="preserve"> </w:t>
            </w:r>
            <w:r>
              <w:t>Robert Oliveira</w:t>
            </w:r>
          </w:p>
          <w:p w14:paraId="126B42BB" w14:textId="77777777" w:rsidR="000D24A9" w:rsidRDefault="000D24A9" w:rsidP="000D24A9">
            <w:pPr>
              <w:ind w:left="540"/>
            </w:pPr>
          </w:p>
          <w:p w14:paraId="0A7568D9" w14:textId="265127A9" w:rsidR="00EB1170" w:rsidRDefault="00EB1170" w:rsidP="000D24A9">
            <w:pPr>
              <w:ind w:left="540"/>
            </w:pPr>
            <w:r>
              <w:t>Shipmates and Auxiliary Members,</w:t>
            </w:r>
          </w:p>
          <w:p w14:paraId="5544033B" w14:textId="5A147CF8" w:rsidR="00EB1170" w:rsidRDefault="00EB1170" w:rsidP="00EB1170">
            <w:pPr>
              <w:ind w:left="540"/>
            </w:pPr>
          </w:p>
          <w:p w14:paraId="2D3CC354" w14:textId="0AF588B1" w:rsidR="00EB1170" w:rsidRDefault="002340B5" w:rsidP="00EB1170">
            <w:pPr>
              <w:ind w:left="540"/>
            </w:pPr>
            <w:r>
              <w:t>M</w:t>
            </w:r>
            <w:r w:rsidR="00D10BC8">
              <w:t xml:space="preserve">ake reservations for the </w:t>
            </w:r>
            <w:r w:rsidR="001C212A">
              <w:t>82</w:t>
            </w:r>
            <w:r w:rsidR="001C212A" w:rsidRPr="001C212A">
              <w:rPr>
                <w:vertAlign w:val="superscript"/>
              </w:rPr>
              <w:t>nd</w:t>
            </w:r>
            <w:r w:rsidR="00D10BC8" w:rsidRPr="00D10BC8">
              <w:t xml:space="preserve"> FRA and </w:t>
            </w:r>
            <w:r w:rsidR="001C212A">
              <w:t>80</w:t>
            </w:r>
            <w:r w:rsidR="00D10BC8" w:rsidRPr="001C212A">
              <w:rPr>
                <w:vertAlign w:val="superscript"/>
              </w:rPr>
              <w:t>th</w:t>
            </w:r>
            <w:r w:rsidR="00D10BC8" w:rsidRPr="00D10BC8">
              <w:t xml:space="preserve"> Auxiliary of the FRA</w:t>
            </w:r>
            <w:r w:rsidR="00EB1170">
              <w:t xml:space="preserve"> East Coast Regional Convention. As you represent your Branch and Unit, we hope that you will</w:t>
            </w:r>
            <w:r w:rsidR="009A73D2">
              <w:t xml:space="preserve"> come early </w:t>
            </w:r>
            <w:r w:rsidR="00EB1170">
              <w:t xml:space="preserve">to visit the historic attractions in </w:t>
            </w:r>
            <w:r w:rsidR="001C212A">
              <w:t>Richmond</w:t>
            </w:r>
            <w:r w:rsidR="00EB1170">
              <w:t xml:space="preserve"> and discover </w:t>
            </w:r>
            <w:r w:rsidR="001C212A">
              <w:t xml:space="preserve">it’s </w:t>
            </w:r>
            <w:r w:rsidR="00EB1170">
              <w:t xml:space="preserve">historical attractions, museums, </w:t>
            </w:r>
            <w:r w:rsidR="001C212A">
              <w:t xml:space="preserve">regional </w:t>
            </w:r>
            <w:r w:rsidR="00EB1170">
              <w:t>cultural arts</w:t>
            </w:r>
            <w:r w:rsidR="001C212A">
              <w:t>, local</w:t>
            </w:r>
            <w:r w:rsidR="003A4540">
              <w:t xml:space="preserve"> res</w:t>
            </w:r>
            <w:r w:rsidR="00EB1170">
              <w:t>taurants</w:t>
            </w:r>
            <w:r w:rsidR="003A4540">
              <w:t>,</w:t>
            </w:r>
            <w:r w:rsidR="00EB1170">
              <w:t xml:space="preserve"> and shopping.  </w:t>
            </w:r>
          </w:p>
          <w:p w14:paraId="0F1E3FA4" w14:textId="77777777" w:rsidR="00EB1170" w:rsidRDefault="00EB1170" w:rsidP="00EB1170">
            <w:pPr>
              <w:ind w:left="540"/>
            </w:pPr>
          </w:p>
          <w:p w14:paraId="167C2D0E" w14:textId="5E1E00BD" w:rsidR="00EB1170" w:rsidRDefault="00EB1170" w:rsidP="008A231B">
            <w:pPr>
              <w:ind w:left="540" w:right="270"/>
            </w:pPr>
            <w:r>
              <w:t xml:space="preserve">The convention hotel is </w:t>
            </w:r>
            <w:r w:rsidR="003A4540" w:rsidRPr="003A4540">
              <w:t>Hilton Garden Inn Richmond Innsbrook</w:t>
            </w:r>
            <w:r>
              <w:t xml:space="preserve">, </w:t>
            </w:r>
            <w:r w:rsidR="003A4540" w:rsidRPr="003A4540">
              <w:t xml:space="preserve">4050 Cox Rd, Glen Allen, </w:t>
            </w:r>
            <w:proofErr w:type="gramStart"/>
            <w:r w:rsidR="003A4540" w:rsidRPr="003A4540">
              <w:t>VA</w:t>
            </w:r>
            <w:proofErr w:type="gramEnd"/>
            <w:r w:rsidR="003A4540" w:rsidRPr="003A4540">
              <w:t xml:space="preserve"> 23060</w:t>
            </w:r>
            <w:r>
              <w:t xml:space="preserve">.  This is a pet friendly hotel (with an additional fee).  Handicap rooms </w:t>
            </w:r>
            <w:r w:rsidR="0057067E">
              <w:t xml:space="preserve">are available. </w:t>
            </w:r>
            <w:r w:rsidR="006A68C4">
              <w:t xml:space="preserve">But must call Hotel directly. </w:t>
            </w:r>
            <w:r w:rsidR="0057067E">
              <w:t xml:space="preserve">Call </w:t>
            </w:r>
            <w:r w:rsidR="003A4540" w:rsidRPr="003A4540">
              <w:t xml:space="preserve">(804) 521-2900 </w:t>
            </w:r>
            <w:r>
              <w:t xml:space="preserve">for reservations and mention </w:t>
            </w:r>
            <w:r w:rsidR="00D75910">
              <w:t>“</w:t>
            </w:r>
            <w:r w:rsidR="00D75910" w:rsidRPr="002340B5">
              <w:rPr>
                <w:b/>
              </w:rPr>
              <w:t>F</w:t>
            </w:r>
            <w:r w:rsidR="000C6A72">
              <w:rPr>
                <w:b/>
              </w:rPr>
              <w:t>RA</w:t>
            </w:r>
            <w:r w:rsidR="00D75910">
              <w:t>”</w:t>
            </w:r>
            <w:r>
              <w:t xml:space="preserve"> to receive the $</w:t>
            </w:r>
            <w:r w:rsidR="0057067E">
              <w:t>1</w:t>
            </w:r>
            <w:r w:rsidR="0061391D">
              <w:t>1</w:t>
            </w:r>
            <w:r w:rsidR="000C6A72">
              <w:t>9</w:t>
            </w:r>
            <w:r>
              <w:t>.00 Convention room rate</w:t>
            </w:r>
            <w:r w:rsidR="00B76DDA">
              <w:t xml:space="preserve">, which is only available for </w:t>
            </w:r>
            <w:r w:rsidR="003A4540">
              <w:t>July</w:t>
            </w:r>
            <w:r w:rsidR="00B76DDA">
              <w:t xml:space="preserve"> 2</w:t>
            </w:r>
            <w:r w:rsidR="006435CD">
              <w:t>3</w:t>
            </w:r>
            <w:r w:rsidR="00B76DDA">
              <w:t>th, 2</w:t>
            </w:r>
            <w:r w:rsidR="006435CD">
              <w:t>4</w:t>
            </w:r>
            <w:r w:rsidR="00B76DDA">
              <w:t>th, 2</w:t>
            </w:r>
            <w:r w:rsidR="006435CD">
              <w:t>5</w:t>
            </w:r>
            <w:r w:rsidR="00B76DDA">
              <w:t xml:space="preserve">th &amp; </w:t>
            </w:r>
            <w:r w:rsidR="006435CD">
              <w:t>26</w:t>
            </w:r>
            <w:r w:rsidR="00B76DDA">
              <w:t>th.</w:t>
            </w:r>
            <w:r>
              <w:t xml:space="preserve"> </w:t>
            </w:r>
            <w:r w:rsidR="00B76DDA" w:rsidRPr="00B76DDA">
              <w:t xml:space="preserve">The rate </w:t>
            </w:r>
            <w:r w:rsidR="0061391D">
              <w:t>does not include</w:t>
            </w:r>
            <w:r w:rsidR="00B76DDA" w:rsidRPr="00B76DDA">
              <w:t xml:space="preserve"> Breakfast</w:t>
            </w:r>
            <w:r w:rsidR="0061391D">
              <w:t>. A Breakfast buffet is available at discounted</w:t>
            </w:r>
            <w:r w:rsidR="00B76DDA" w:rsidRPr="00B76DDA">
              <w:t xml:space="preserve"> </w:t>
            </w:r>
            <w:r w:rsidR="0061391D">
              <w:t>rate of $10.95 per person</w:t>
            </w:r>
            <w:r w:rsidR="00B76DDA" w:rsidRPr="00B76DDA">
              <w:t>.</w:t>
            </w:r>
            <w:r>
              <w:t xml:space="preserve">  </w:t>
            </w:r>
          </w:p>
          <w:p w14:paraId="34D92796" w14:textId="77777777" w:rsidR="00EB1170" w:rsidRDefault="00EB1170" w:rsidP="00EB1170">
            <w:pPr>
              <w:ind w:left="540"/>
            </w:pPr>
          </w:p>
          <w:p w14:paraId="127FECE4" w14:textId="68693070" w:rsidR="00EB1170" w:rsidRDefault="00EB1170" w:rsidP="00EB1170">
            <w:pPr>
              <w:ind w:left="540"/>
            </w:pPr>
            <w:r>
              <w:t xml:space="preserve">Scooter Rental is available from </w:t>
            </w:r>
            <w:r w:rsidR="00EF7AA9" w:rsidRPr="00EF7AA9">
              <w:t>101 Mobility of Richmond</w:t>
            </w:r>
            <w:r>
              <w:t xml:space="preserve"> at the rate of $</w:t>
            </w:r>
            <w:r w:rsidR="00BA3FA7">
              <w:t>50</w:t>
            </w:r>
            <w:r>
              <w:t xml:space="preserve">.00 per day, </w:t>
            </w:r>
            <w:r w:rsidR="00BA3FA7">
              <w:t>$175.00</w:t>
            </w:r>
            <w:r>
              <w:t xml:space="preserve"> Delivery and Pickup.  To reserve a scooter, contact </w:t>
            </w:r>
            <w:r w:rsidR="00EF7AA9" w:rsidRPr="00EF7AA9">
              <w:t>101 Mobility of Richmond</w:t>
            </w:r>
            <w:r>
              <w:t xml:space="preserve"> via phone, (</w:t>
            </w:r>
            <w:r w:rsidR="00EF7AA9">
              <w:t>804</w:t>
            </w:r>
            <w:r>
              <w:t xml:space="preserve">) </w:t>
            </w:r>
            <w:r w:rsidR="00EF7AA9">
              <w:t>552</w:t>
            </w:r>
            <w:r>
              <w:t>-</w:t>
            </w:r>
            <w:r w:rsidR="00EF7AA9">
              <w:t>5671</w:t>
            </w:r>
            <w:r>
              <w:t xml:space="preserve">. </w:t>
            </w:r>
          </w:p>
          <w:p w14:paraId="50AFA039" w14:textId="77777777" w:rsidR="00EB1170" w:rsidRDefault="00EB1170" w:rsidP="00EB1170">
            <w:pPr>
              <w:ind w:left="540"/>
            </w:pPr>
          </w:p>
          <w:p w14:paraId="7CA289CA" w14:textId="3CD6B927" w:rsidR="00EB1170" w:rsidRDefault="00EB1170" w:rsidP="00EB1170">
            <w:pPr>
              <w:ind w:left="540"/>
            </w:pPr>
            <w:r>
              <w:t xml:space="preserve">Vendor Tables are available for rental during the convention.  Please refer to the attached information.  For additional information, contact </w:t>
            </w:r>
            <w:r w:rsidR="00FB6B35">
              <w:t xml:space="preserve">PRPEC </w:t>
            </w:r>
            <w:r w:rsidR="00FB6B35" w:rsidRPr="00FB6B35">
              <w:t>Loretta Jorden</w:t>
            </w:r>
            <w:r>
              <w:t xml:space="preserve"> </w:t>
            </w:r>
            <w:r w:rsidR="0057067E">
              <w:t>(</w:t>
            </w:r>
            <w:r w:rsidR="00FB6B35" w:rsidRPr="00FB6B35">
              <w:t>410</w:t>
            </w:r>
            <w:r w:rsidR="00FB6B35">
              <w:t>)</w:t>
            </w:r>
            <w:r w:rsidR="00FB6B35" w:rsidRPr="00FB6B35">
              <w:t>-533-1902</w:t>
            </w:r>
            <w:r>
              <w:t xml:space="preserve"> or </w:t>
            </w:r>
            <w:r w:rsidR="00FB6B35" w:rsidRPr="00FB6B35">
              <w:t>sticherydisignz@gmail.com</w:t>
            </w:r>
            <w:r w:rsidR="004649EF">
              <w:t>.</w:t>
            </w:r>
          </w:p>
          <w:p w14:paraId="3A321EC5" w14:textId="77777777" w:rsidR="00A23B3D" w:rsidRDefault="00A23B3D" w:rsidP="00EB1170">
            <w:pPr>
              <w:ind w:left="540"/>
            </w:pPr>
          </w:p>
          <w:p w14:paraId="028CF77C" w14:textId="6188D922" w:rsidR="00EB1170" w:rsidRDefault="00EB1170" w:rsidP="00EB1170">
            <w:pPr>
              <w:ind w:left="540"/>
            </w:pPr>
            <w:r>
              <w:t xml:space="preserve">Special </w:t>
            </w:r>
            <w:r w:rsidR="0057067E">
              <w:t>Menus</w:t>
            </w:r>
            <w:r>
              <w:t xml:space="preserve"> have been </w:t>
            </w:r>
            <w:r w:rsidR="009A73D2">
              <w:t>prepared</w:t>
            </w:r>
            <w:r>
              <w:t xml:space="preserve"> for the FRA and Auxiliary’s Gray Hat Luncheons and the Banquet.  Order forms are attached for submission.  </w:t>
            </w:r>
          </w:p>
          <w:p w14:paraId="59FEC671" w14:textId="77777777" w:rsidR="009A73D2" w:rsidRDefault="009A73D2" w:rsidP="00EB1170">
            <w:pPr>
              <w:ind w:left="540"/>
            </w:pPr>
          </w:p>
          <w:p w14:paraId="74FEEF24" w14:textId="77777777" w:rsidR="00EB1170" w:rsidRDefault="00EB1170" w:rsidP="00EB1170">
            <w:pPr>
              <w:ind w:left="540"/>
            </w:pPr>
          </w:p>
          <w:p w14:paraId="73292087" w14:textId="0037FDCB" w:rsidR="00EB1170" w:rsidRDefault="00EB1170" w:rsidP="00EB1170">
            <w:pPr>
              <w:ind w:left="540"/>
            </w:pPr>
            <w:r>
              <w:t xml:space="preserve">FRA’s East Coast Region President, </w:t>
            </w:r>
            <w:r w:rsidR="00432D95" w:rsidRPr="00432D95">
              <w:t xml:space="preserve">Valerie </w:t>
            </w:r>
            <w:proofErr w:type="spellStart"/>
            <w:r w:rsidR="00432D95" w:rsidRPr="00432D95">
              <w:t>Toulotte</w:t>
            </w:r>
            <w:proofErr w:type="spellEnd"/>
            <w:r w:rsidR="00432D95" w:rsidRPr="00432D95">
              <w:t xml:space="preserve"> </w:t>
            </w:r>
            <w:r>
              <w:t xml:space="preserve">and </w:t>
            </w:r>
            <w:r w:rsidR="00A24370" w:rsidRPr="00A24370">
              <w:t>Auxiliary of the FRA</w:t>
            </w:r>
            <w:r>
              <w:t xml:space="preserve"> East Coast Region President </w:t>
            </w:r>
            <w:r w:rsidR="00432D95" w:rsidRPr="00432D95">
              <w:t xml:space="preserve">Virginia Jorden </w:t>
            </w:r>
            <w:r>
              <w:t xml:space="preserve">will preside over the convention business meetings. </w:t>
            </w:r>
          </w:p>
          <w:p w14:paraId="272C2C4E" w14:textId="77777777" w:rsidR="00A23B3D" w:rsidRDefault="00A23B3D" w:rsidP="00EB1170">
            <w:pPr>
              <w:ind w:left="540"/>
            </w:pPr>
          </w:p>
          <w:p w14:paraId="005AD9E2" w14:textId="2CFCBFE7" w:rsidR="0019202A" w:rsidRPr="0019202A" w:rsidRDefault="0019202A" w:rsidP="00710C9D">
            <w:pPr>
              <w:ind w:left="540"/>
            </w:pPr>
          </w:p>
        </w:tc>
      </w:tr>
    </w:tbl>
    <w:p w14:paraId="19D20641" w14:textId="78EC070B" w:rsidR="00D33523" w:rsidRDefault="00D33523" w:rsidP="0019202A">
      <w:pPr>
        <w:ind w:left="540"/>
      </w:pPr>
    </w:p>
    <w:p w14:paraId="11D7292F" w14:textId="77777777" w:rsidR="00D33523" w:rsidRDefault="00D33523">
      <w:r>
        <w:br w:type="page"/>
      </w:r>
    </w:p>
    <w:p w14:paraId="3185E697" w14:textId="5DF483E6" w:rsidR="00D33523" w:rsidRDefault="00D33523" w:rsidP="0019202A">
      <w:pPr>
        <w:ind w:left="540"/>
      </w:pPr>
    </w:p>
    <w:p w14:paraId="3BC770F3" w14:textId="77777777" w:rsidR="00D33523" w:rsidRDefault="00D33523" w:rsidP="00D33523">
      <w:pPr>
        <w:tabs>
          <w:tab w:val="center" w:pos="5562"/>
          <w:tab w:val="left" w:pos="8640"/>
        </w:tabs>
        <w:ind w:left="540"/>
      </w:pPr>
      <w:r>
        <w:tab/>
      </w:r>
      <w:r w:rsidRPr="000B3BA7">
        <w:rPr>
          <w:noProof/>
        </w:rPr>
        <mc:AlternateContent>
          <mc:Choice Requires="wpg">
            <w:drawing>
              <wp:anchor distT="0" distB="0" distL="114300" distR="114300" simplePos="0" relativeHeight="251794432" behindDoc="1" locked="0" layoutInCell="1" allowOverlap="1" wp14:anchorId="253611F5" wp14:editId="265BB8F9">
                <wp:simplePos x="0" y="0"/>
                <wp:positionH relativeFrom="margin">
                  <wp:posOffset>-68580</wp:posOffset>
                </wp:positionH>
                <wp:positionV relativeFrom="margin">
                  <wp:posOffset>0</wp:posOffset>
                </wp:positionV>
                <wp:extent cx="6858000" cy="9144000"/>
                <wp:effectExtent l="0" t="0" r="0" b="0"/>
                <wp:wrapNone/>
                <wp:docPr id="124" name="Group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125"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126"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5749ED8E" id="Group 1" o:spid="_x0000_s1026" alt="&quot;&quot;" style="position:absolute;margin-left:-5.4pt;margin-top:0;width:540pt;height:10in;z-index:-251522048;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">
                <v:shape id="Shape" o:spid="_x0000_s1027" style="position:absolute;width:68580;height:9144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r>
        <w:tab/>
      </w:r>
    </w:p>
    <w:p w14:paraId="6D44DEE9" w14:textId="0F087920" w:rsidR="00D33523" w:rsidRPr="0019202A" w:rsidRDefault="00FB6FFC" w:rsidP="00D33523">
      <w:pPr>
        <w:ind w:left="540"/>
      </w:pPr>
      <w:r>
        <w:rPr>
          <w:noProof/>
          <w:sz w:val="22"/>
          <w:szCs w:val="22"/>
        </w:rPr>
        <w:drawing>
          <wp:anchor distT="0" distB="0" distL="114300" distR="114300" simplePos="0" relativeHeight="251859968" behindDoc="0" locked="0" layoutInCell="1" allowOverlap="1" wp14:anchorId="531B77EC" wp14:editId="0175C6C4">
            <wp:simplePos x="0" y="0"/>
            <wp:positionH relativeFrom="column">
              <wp:posOffset>5768975</wp:posOffset>
            </wp:positionH>
            <wp:positionV relativeFrom="paragraph">
              <wp:posOffset>140808</wp:posOffset>
            </wp:positionV>
            <wp:extent cx="999878" cy="935665"/>
            <wp:effectExtent l="0" t="0" r="0" b="0"/>
            <wp:wrapNone/>
            <wp:docPr id="20" name="Picture 20"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9878" cy="935665"/>
                    </a:xfrm>
                    <a:prstGeom prst="rect">
                      <a:avLst/>
                    </a:prstGeom>
                    <a:noFill/>
                  </pic:spPr>
                </pic:pic>
              </a:graphicData>
            </a:graphic>
            <wp14:sizeRelH relativeFrom="page">
              <wp14:pctWidth>0</wp14:pctWidth>
            </wp14:sizeRelH>
            <wp14:sizeRelV relativeFrom="page">
              <wp14:pctHeight>0</wp14:pctHeight>
            </wp14:sizeRelV>
          </wp:anchor>
        </w:drawing>
      </w:r>
      <w:r w:rsidR="00D33523">
        <w:rPr>
          <w:noProof/>
        </w:rPr>
        <w:drawing>
          <wp:anchor distT="0" distB="0" distL="114300" distR="114300" simplePos="0" relativeHeight="251797504" behindDoc="0" locked="0" layoutInCell="1" allowOverlap="1" wp14:anchorId="04F053A5" wp14:editId="08CF2D46">
            <wp:simplePos x="0" y="0"/>
            <wp:positionH relativeFrom="column">
              <wp:posOffset>38100</wp:posOffset>
            </wp:positionH>
            <wp:positionV relativeFrom="paragraph">
              <wp:posOffset>109855</wp:posOffset>
            </wp:positionV>
            <wp:extent cx="895985" cy="914400"/>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914400"/>
                    </a:xfrm>
                    <a:prstGeom prst="rect">
                      <a:avLst/>
                    </a:prstGeom>
                    <a:noFill/>
                  </pic:spPr>
                </pic:pic>
              </a:graphicData>
            </a:graphic>
            <wp14:sizeRelH relativeFrom="page">
              <wp14:pctWidth>0</wp14:pctWidth>
            </wp14:sizeRelH>
            <wp14:sizeRelV relativeFrom="page">
              <wp14:pctHeight>0</wp14:pctHeight>
            </wp14:sizeRelV>
          </wp:anchor>
        </w:drawing>
      </w:r>
    </w:p>
    <w:p w14:paraId="0628792C" w14:textId="23A3D219" w:rsidR="00D33523" w:rsidRPr="0019202A" w:rsidRDefault="00D33523" w:rsidP="00D33523">
      <w:pPr>
        <w:ind w:left="540"/>
      </w:pPr>
      <w:r>
        <w:rPr>
          <w:noProof/>
        </w:rPr>
        <mc:AlternateContent>
          <mc:Choice Requires="wps">
            <w:drawing>
              <wp:anchor distT="45720" distB="45720" distL="114300" distR="114300" simplePos="0" relativeHeight="251796480" behindDoc="0" locked="0" layoutInCell="1" allowOverlap="1" wp14:anchorId="4411801F" wp14:editId="5EBFCADE">
                <wp:simplePos x="0" y="0"/>
                <wp:positionH relativeFrom="column">
                  <wp:posOffset>1257300</wp:posOffset>
                </wp:positionH>
                <wp:positionV relativeFrom="paragraph">
                  <wp:posOffset>179070</wp:posOffset>
                </wp:positionV>
                <wp:extent cx="4191000" cy="624840"/>
                <wp:effectExtent l="0" t="0" r="0" b="3810"/>
                <wp:wrapSquare wrapText="bothSides"/>
                <wp:docPr id="1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624840"/>
                        </a:xfrm>
                        <a:prstGeom prst="rect">
                          <a:avLst/>
                        </a:prstGeom>
                        <a:noFill/>
                        <a:ln w="9525">
                          <a:noFill/>
                          <a:miter lim="800000"/>
                          <a:headEnd/>
                          <a:tailEnd/>
                        </a:ln>
                      </wps:spPr>
                      <wps:txbx>
                        <w:txbxContent>
                          <w:p w14:paraId="398FA841" w14:textId="1571ECEA" w:rsidR="00D33523" w:rsidRPr="00EB1170" w:rsidRDefault="001C212A" w:rsidP="00D33523">
                            <w:pPr>
                              <w:jc w:val="center"/>
                              <w:rPr>
                                <w:color w:val="FFFFFF" w:themeColor="background1"/>
                              </w:rPr>
                            </w:pPr>
                            <w:r>
                              <w:rPr>
                                <w:color w:val="FFFFFF" w:themeColor="background1"/>
                              </w:rPr>
                              <w:t>82nd</w:t>
                            </w:r>
                            <w:r w:rsidR="00AB1890" w:rsidRPr="00AB1890">
                              <w:rPr>
                                <w:color w:val="FFFFFF" w:themeColor="background1"/>
                              </w:rPr>
                              <w:t xml:space="preserve"> FRA and </w:t>
                            </w:r>
                            <w:r>
                              <w:rPr>
                                <w:color w:val="FFFFFF" w:themeColor="background1"/>
                              </w:rPr>
                              <w:t>80th</w:t>
                            </w:r>
                            <w:r w:rsidR="00AB1890" w:rsidRPr="00AB1890">
                              <w:rPr>
                                <w:color w:val="FFFFFF" w:themeColor="background1"/>
                              </w:rPr>
                              <w:t>th Auxiliary of the FRA</w:t>
                            </w:r>
                          </w:p>
                          <w:p w14:paraId="573695DC" w14:textId="77777777" w:rsidR="00D33523" w:rsidRPr="00EB1170" w:rsidRDefault="00D33523" w:rsidP="00D33523">
                            <w:pPr>
                              <w:jc w:val="center"/>
                              <w:rPr>
                                <w:color w:val="FFFFFF" w:themeColor="background1"/>
                              </w:rPr>
                            </w:pPr>
                            <w:r w:rsidRPr="00EB1170">
                              <w:rPr>
                                <w:color w:val="FFFFFF" w:themeColor="background1"/>
                              </w:rPr>
                              <w:t>East Coast Regional Convention</w:t>
                            </w:r>
                          </w:p>
                          <w:p w14:paraId="6420075D" w14:textId="1E434EC3" w:rsidR="00D33523" w:rsidRPr="00EB1170" w:rsidRDefault="00D33523" w:rsidP="00D33523">
                            <w:pPr>
                              <w:jc w:val="center"/>
                              <w:rPr>
                                <w:color w:val="FFFFFF" w:themeColor="background1"/>
                              </w:rPr>
                            </w:pPr>
                            <w:r w:rsidRPr="00EB1170">
                              <w:rPr>
                                <w:color w:val="FFFFFF" w:themeColor="background1"/>
                              </w:rPr>
                              <w:t>Newsletter</w:t>
                            </w:r>
                            <w:r w:rsidR="00E90DB6">
                              <w:rPr>
                                <w:color w:val="FFFFFF" w:themeColor="background1"/>
                              </w:rPr>
                              <w:t xml:space="preserve"> #</w:t>
                            </w:r>
                            <w:r w:rsidR="00FB6B35">
                              <w:rPr>
                                <w:color w:val="FFFFFF" w:themeColor="background1"/>
                              </w:rPr>
                              <w:t>1</w:t>
                            </w:r>
                            <w:r w:rsidR="00E90DB6">
                              <w:rPr>
                                <w:color w:val="FFFFFF" w:themeColor="background1"/>
                              </w:rPr>
                              <w:t xml:space="preserve"> </w:t>
                            </w:r>
                            <w:r w:rsidR="00D4457D">
                              <w:rPr>
                                <w:color w:val="FFFFFF" w:themeColor="background1"/>
                              </w:rPr>
                              <w:t>March</w:t>
                            </w:r>
                            <w:r w:rsidR="00E90DB6" w:rsidRPr="00EB1170">
                              <w:rPr>
                                <w:color w:val="FFFFFF" w:themeColor="background1"/>
                              </w:rPr>
                              <w:t xml:space="preserve"> </w:t>
                            </w:r>
                            <w:r w:rsidR="00AB2AE5">
                              <w:rPr>
                                <w:color w:val="FFFFFF" w:themeColor="background1"/>
                              </w:rPr>
                              <w:t>2026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99pt;margin-top:14.1pt;width:330pt;height:49.2pt;z-index:251796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" filled="f" stroked="f">
                <v:textbox>
                  <w:txbxContent>
                    <w:p w14:paraId="398FA841" w14:textId="1571ECEA" w:rsidR="00D33523" w:rsidRPr="00EB1170" w:rsidRDefault="001C212A" w:rsidP="00D33523">
                      <w:pPr>
                        <w:jc w:val="center"/>
                        <w:rPr>
                          <w:color w:val="FFFFFF" w:themeColor="background1"/>
                        </w:rPr>
                      </w:pPr>
                      <w:r>
                        <w:rPr>
                          <w:color w:val="FFFFFF" w:themeColor="background1"/>
                        </w:rPr>
                        <w:t>82nd</w:t>
                      </w:r>
                      <w:r w:rsidR="00AB1890" w:rsidRPr="00AB1890">
                        <w:rPr>
                          <w:color w:val="FFFFFF" w:themeColor="background1"/>
                        </w:rPr>
                        <w:t xml:space="preserve"> FRA and </w:t>
                      </w:r>
                      <w:r>
                        <w:rPr>
                          <w:color w:val="FFFFFF" w:themeColor="background1"/>
                        </w:rPr>
                        <w:t>80th</w:t>
                      </w:r>
                      <w:r w:rsidR="00AB1890" w:rsidRPr="00AB1890">
                        <w:rPr>
                          <w:color w:val="FFFFFF" w:themeColor="background1"/>
                        </w:rPr>
                        <w:t>th Auxiliary of the FRA</w:t>
                      </w:r>
                    </w:p>
                    <w:p w14:paraId="573695DC" w14:textId="77777777" w:rsidR="00D33523" w:rsidRPr="00EB1170" w:rsidRDefault="00D33523" w:rsidP="00D33523">
                      <w:pPr>
                        <w:jc w:val="center"/>
                        <w:rPr>
                          <w:color w:val="FFFFFF" w:themeColor="background1"/>
                        </w:rPr>
                      </w:pPr>
                      <w:r w:rsidRPr="00EB1170">
                        <w:rPr>
                          <w:color w:val="FFFFFF" w:themeColor="background1"/>
                        </w:rPr>
                        <w:t>East Coast Regional Convention</w:t>
                      </w:r>
                    </w:p>
                    <w:p w14:paraId="6420075D" w14:textId="1E434EC3" w:rsidR="00D33523" w:rsidRPr="00EB1170" w:rsidRDefault="00D33523" w:rsidP="00D33523">
                      <w:pPr>
                        <w:jc w:val="center"/>
                        <w:rPr>
                          <w:color w:val="FFFFFF" w:themeColor="background1"/>
                        </w:rPr>
                      </w:pPr>
                      <w:r w:rsidRPr="00EB1170">
                        <w:rPr>
                          <w:color w:val="FFFFFF" w:themeColor="background1"/>
                        </w:rPr>
                        <w:t>Newsletter</w:t>
                      </w:r>
                      <w:r w:rsidR="00E90DB6">
                        <w:rPr>
                          <w:color w:val="FFFFFF" w:themeColor="background1"/>
                        </w:rPr>
                        <w:t xml:space="preserve"> #</w:t>
                      </w:r>
                      <w:r w:rsidR="00FB6B35">
                        <w:rPr>
                          <w:color w:val="FFFFFF" w:themeColor="background1"/>
                        </w:rPr>
                        <w:t>1</w:t>
                      </w:r>
                      <w:r w:rsidR="00E90DB6">
                        <w:rPr>
                          <w:color w:val="FFFFFF" w:themeColor="background1"/>
                        </w:rPr>
                        <w:t xml:space="preserve"> </w:t>
                      </w:r>
                      <w:r w:rsidR="00D4457D">
                        <w:rPr>
                          <w:color w:val="FFFFFF" w:themeColor="background1"/>
                        </w:rPr>
                        <w:t>March</w:t>
                      </w:r>
                      <w:r w:rsidR="00E90DB6" w:rsidRPr="00EB1170">
                        <w:rPr>
                          <w:color w:val="FFFFFF" w:themeColor="background1"/>
                        </w:rPr>
                        <w:t xml:space="preserve"> </w:t>
                      </w:r>
                      <w:r w:rsidR="00AB2AE5">
                        <w:rPr>
                          <w:color w:val="FFFFFF" w:themeColor="background1"/>
                        </w:rPr>
                        <w:t>2026</w:t>
                      </w:r>
                    </w:p>
                  </w:txbxContent>
                </v:textbox>
                <w10:wrap type="square"/>
              </v:shape>
            </w:pict>
          </mc:Fallback>
        </mc:AlternateContent>
      </w:r>
      <w:r>
        <w:rPr>
          <w:noProof/>
        </w:rPr>
        <w:drawing>
          <wp:anchor distT="0" distB="0" distL="114300" distR="114300" simplePos="0" relativeHeight="251795456" behindDoc="0" locked="0" layoutInCell="1" allowOverlap="1" wp14:anchorId="691E3C1D" wp14:editId="47F50112">
            <wp:simplePos x="0" y="0"/>
            <wp:positionH relativeFrom="column">
              <wp:posOffset>464820</wp:posOffset>
            </wp:positionH>
            <wp:positionV relativeFrom="paragraph">
              <wp:posOffset>163830</wp:posOffset>
            </wp:positionV>
            <wp:extent cx="5831490" cy="662940"/>
            <wp:effectExtent l="0" t="0" r="0" b="381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1490" cy="662940"/>
                    </a:xfrm>
                    <a:prstGeom prst="rect">
                      <a:avLst/>
                    </a:prstGeom>
                    <a:noFill/>
                  </pic:spPr>
                </pic:pic>
              </a:graphicData>
            </a:graphic>
            <wp14:sizeRelH relativeFrom="margin">
              <wp14:pctWidth>0</wp14:pctWidth>
            </wp14:sizeRelH>
            <wp14:sizeRelV relativeFrom="margin">
              <wp14:pctHeight>0</wp14:pctHeight>
            </wp14:sizeRelV>
          </wp:anchor>
        </w:drawing>
      </w:r>
    </w:p>
    <w:p w14:paraId="59BD4F72" w14:textId="77777777" w:rsidR="00D33523" w:rsidRPr="0019202A" w:rsidRDefault="00D33523" w:rsidP="00D33523">
      <w:pPr>
        <w:ind w:left="540"/>
      </w:pPr>
    </w:p>
    <w:p w14:paraId="4E9DA6AC" w14:textId="77777777" w:rsidR="00D33523" w:rsidRDefault="00D33523" w:rsidP="00D33523">
      <w:pPr>
        <w:ind w:left="540"/>
      </w:pPr>
    </w:p>
    <w:p w14:paraId="111001A8" w14:textId="77777777" w:rsidR="00D33523" w:rsidRDefault="00D33523" w:rsidP="00D33523">
      <w:pPr>
        <w:ind w:left="540"/>
      </w:pPr>
    </w:p>
    <w:p w14:paraId="2E1C5676" w14:textId="77777777" w:rsidR="00D33523" w:rsidRDefault="00D33523" w:rsidP="00D33523">
      <w:pPr>
        <w:ind w:left="540"/>
      </w:pPr>
    </w:p>
    <w:p w14:paraId="102DAAD6" w14:textId="77777777" w:rsidR="00D33523" w:rsidRDefault="00D33523" w:rsidP="00D33523">
      <w:pPr>
        <w:ind w:left="540"/>
      </w:pPr>
    </w:p>
    <w:p w14:paraId="7948A890" w14:textId="015E62E3" w:rsidR="003B4492" w:rsidRDefault="003B4492" w:rsidP="00BC0B33">
      <w:pPr>
        <w:tabs>
          <w:tab w:val="center" w:pos="5562"/>
          <w:tab w:val="left" w:pos="8640"/>
        </w:tabs>
        <w:ind w:left="540" w:right="270"/>
      </w:pPr>
      <w:r w:rsidRPr="003B4492">
        <w:t xml:space="preserve">The Convention’s Hospitality Room will remain open for social activities and a complimentary Pizza Night will be held </w:t>
      </w:r>
      <w:r w:rsidR="00FB6B35">
        <w:t>July</w:t>
      </w:r>
      <w:r w:rsidRPr="003B4492">
        <w:t xml:space="preserve"> 2</w:t>
      </w:r>
      <w:r w:rsidR="00013071">
        <w:t>3</w:t>
      </w:r>
      <w:r w:rsidR="009F5C66">
        <w:t>, 2026</w:t>
      </w:r>
      <w:r w:rsidRPr="003B4492">
        <w:t xml:space="preserve">, 6 pm.  As always, the Pass the Ace game will always be available. New players are always welcome to join the fun. </w:t>
      </w:r>
    </w:p>
    <w:p w14:paraId="4EB69CE3" w14:textId="77777777" w:rsidR="003B4492" w:rsidRDefault="003B4492" w:rsidP="00BC0B33">
      <w:pPr>
        <w:tabs>
          <w:tab w:val="center" w:pos="5562"/>
          <w:tab w:val="left" w:pos="8640"/>
        </w:tabs>
        <w:ind w:left="540" w:right="270"/>
      </w:pPr>
    </w:p>
    <w:p w14:paraId="4DECAFBF" w14:textId="369CFCD4" w:rsidR="0023099C" w:rsidRDefault="0023099C" w:rsidP="00BC0B33">
      <w:pPr>
        <w:tabs>
          <w:tab w:val="center" w:pos="5562"/>
          <w:tab w:val="left" w:pos="8640"/>
        </w:tabs>
        <w:ind w:left="540" w:right="270"/>
      </w:pPr>
      <w:r>
        <w:t xml:space="preserve">Come ready to have fun at the Welcome </w:t>
      </w:r>
      <w:proofErr w:type="gramStart"/>
      <w:r>
        <w:t>Aboard</w:t>
      </w:r>
      <w:proofErr w:type="gramEnd"/>
      <w:r>
        <w:t xml:space="preserve"> Party</w:t>
      </w:r>
      <w:r w:rsidR="000E29B2">
        <w:t xml:space="preserve"> with </w:t>
      </w:r>
      <w:r w:rsidR="00085CD1">
        <w:t>lite appetizers</w:t>
      </w:r>
      <w:r>
        <w:t xml:space="preserve">.  A </w:t>
      </w:r>
      <w:r w:rsidR="00EF7AA9">
        <w:t>Patriotic themed</w:t>
      </w:r>
      <w:r w:rsidR="007C7FC8">
        <w:t xml:space="preserve"> Party</w:t>
      </w:r>
      <w:r w:rsidR="006A72EC">
        <w:t xml:space="preserve"> </w:t>
      </w:r>
      <w:r>
        <w:t xml:space="preserve">will be held </w:t>
      </w:r>
      <w:r w:rsidR="00027C83">
        <w:t>Friday</w:t>
      </w:r>
      <w:r>
        <w:t xml:space="preserve">, </w:t>
      </w:r>
      <w:r w:rsidR="00FB6B35">
        <w:t>July</w:t>
      </w:r>
      <w:r>
        <w:t xml:space="preserve"> </w:t>
      </w:r>
      <w:r w:rsidR="0057067E">
        <w:t>2</w:t>
      </w:r>
      <w:r w:rsidR="00041144">
        <w:t>4</w:t>
      </w:r>
      <w:r>
        <w:t xml:space="preserve">, </w:t>
      </w:r>
      <w:r w:rsidR="00AB2AE5">
        <w:t>2026</w:t>
      </w:r>
      <w:r>
        <w:t xml:space="preserve">.  Prizes will be awarded for the Best Attire, Hat, and </w:t>
      </w:r>
      <w:r w:rsidR="000E29B2">
        <w:t>more</w:t>
      </w:r>
      <w:r>
        <w:t xml:space="preserve">.  </w:t>
      </w:r>
      <w:r w:rsidR="006A72EC" w:rsidRPr="006A72EC">
        <w:t xml:space="preserve">Christina </w:t>
      </w:r>
      <w:r>
        <w:t xml:space="preserve">Murray will host this casual fun filled evening with </w:t>
      </w:r>
      <w:r w:rsidR="004C1617">
        <w:t>DJ</w:t>
      </w:r>
      <w:r w:rsidR="006A72EC" w:rsidRPr="006A72EC">
        <w:t xml:space="preserve"> </w:t>
      </w:r>
      <w:r w:rsidR="004C1617">
        <w:t xml:space="preserve">Fresh </w:t>
      </w:r>
      <w:r>
        <w:t xml:space="preserve">Murray providing music that is sure to keep your toe tapping. </w:t>
      </w:r>
    </w:p>
    <w:p w14:paraId="0C1F020A" w14:textId="77777777" w:rsidR="0023099C" w:rsidRDefault="0023099C" w:rsidP="0023099C">
      <w:pPr>
        <w:tabs>
          <w:tab w:val="center" w:pos="5562"/>
          <w:tab w:val="left" w:pos="8640"/>
        </w:tabs>
        <w:ind w:left="540"/>
      </w:pPr>
    </w:p>
    <w:p w14:paraId="1C9DF055" w14:textId="0E26B91D" w:rsidR="0023099C" w:rsidRDefault="0023099C" w:rsidP="0023099C">
      <w:pPr>
        <w:tabs>
          <w:tab w:val="center" w:pos="5562"/>
          <w:tab w:val="left" w:pos="8640"/>
        </w:tabs>
        <w:ind w:left="540"/>
      </w:pPr>
      <w:r>
        <w:t xml:space="preserve">To conclude the convention festivities, the mock Installation Ceremony for the incoming FRA and Auxiliary of the FRA Regional Presidents </w:t>
      </w:r>
      <w:r w:rsidR="00AB2AE5">
        <w:t>2026</w:t>
      </w:r>
      <w:r>
        <w:t>-202</w:t>
      </w:r>
      <w:r w:rsidR="006435CD">
        <w:t>7</w:t>
      </w:r>
      <w:r>
        <w:t xml:space="preserve"> will be held followed by the Convention’s Banquet with music by the </w:t>
      </w:r>
      <w:r w:rsidR="00B44CD1">
        <w:t>DJ</w:t>
      </w:r>
      <w:r w:rsidR="00EC4B81">
        <w:t xml:space="preserve"> Chris Mur</w:t>
      </w:r>
      <w:r w:rsidR="00DF628A">
        <w:t>r</w:t>
      </w:r>
      <w:r w:rsidR="00EC4B81">
        <w:t>ican</w:t>
      </w:r>
      <w:r>
        <w:t>.  Make reservations for an enjoyable evening with special Door Prizes.</w:t>
      </w:r>
    </w:p>
    <w:p w14:paraId="71426F46" w14:textId="77777777" w:rsidR="00A23B3D" w:rsidRDefault="00A23B3D" w:rsidP="0023099C">
      <w:pPr>
        <w:tabs>
          <w:tab w:val="center" w:pos="5562"/>
          <w:tab w:val="left" w:pos="8640"/>
        </w:tabs>
        <w:ind w:left="540"/>
      </w:pPr>
    </w:p>
    <w:p w14:paraId="7219B748" w14:textId="175DFC01" w:rsidR="0023099C" w:rsidRDefault="0023099C" w:rsidP="0023099C">
      <w:pPr>
        <w:tabs>
          <w:tab w:val="center" w:pos="5562"/>
          <w:tab w:val="left" w:pos="8640"/>
        </w:tabs>
        <w:ind w:left="540"/>
      </w:pPr>
      <w:r>
        <w:t xml:space="preserve">Branch and Unit Officers are encouraged to attend the convention and distribute convention newsletters or information to the membership via email or phone. Please encourage your members to attend the convention. We look forward to seeing you at the </w:t>
      </w:r>
      <w:r w:rsidR="00AB2AE5">
        <w:t>2026</w:t>
      </w:r>
      <w:r>
        <w:t xml:space="preserve"> East Coast Regional Convention.  </w:t>
      </w:r>
    </w:p>
    <w:p w14:paraId="5F992D28" w14:textId="77777777" w:rsidR="0023099C" w:rsidRDefault="0023099C" w:rsidP="0023099C">
      <w:pPr>
        <w:tabs>
          <w:tab w:val="center" w:pos="5562"/>
          <w:tab w:val="left" w:pos="8640"/>
        </w:tabs>
        <w:ind w:left="540"/>
      </w:pPr>
      <w:r>
        <w:t xml:space="preserve"> </w:t>
      </w:r>
    </w:p>
    <w:p w14:paraId="126635DE" w14:textId="77777777" w:rsidR="0023099C" w:rsidRDefault="0023099C" w:rsidP="0023099C">
      <w:pPr>
        <w:tabs>
          <w:tab w:val="center" w:pos="5562"/>
          <w:tab w:val="left" w:pos="8640"/>
        </w:tabs>
        <w:ind w:left="540"/>
      </w:pPr>
    </w:p>
    <w:p w14:paraId="762D536C" w14:textId="77777777" w:rsidR="0023099C" w:rsidRDefault="0023099C" w:rsidP="0023099C">
      <w:pPr>
        <w:tabs>
          <w:tab w:val="center" w:pos="5562"/>
          <w:tab w:val="left" w:pos="8640"/>
        </w:tabs>
        <w:ind w:left="540"/>
      </w:pPr>
      <w:r>
        <w:t>Yours in Loyalty, Protection and Service</w:t>
      </w:r>
    </w:p>
    <w:p w14:paraId="43E644E7" w14:textId="77777777" w:rsidR="0023099C" w:rsidRDefault="0023099C" w:rsidP="0023099C">
      <w:pPr>
        <w:tabs>
          <w:tab w:val="center" w:pos="5562"/>
          <w:tab w:val="left" w:pos="8640"/>
        </w:tabs>
        <w:ind w:left="540"/>
      </w:pPr>
    </w:p>
    <w:p w14:paraId="73EE36B2" w14:textId="77777777" w:rsidR="0023099C" w:rsidRDefault="0023099C" w:rsidP="0023099C">
      <w:pPr>
        <w:tabs>
          <w:tab w:val="center" w:pos="5562"/>
          <w:tab w:val="left" w:pos="8640"/>
        </w:tabs>
        <w:ind w:left="540"/>
      </w:pPr>
    </w:p>
    <w:p w14:paraId="14B53045" w14:textId="52B1A3F6" w:rsidR="0023099C" w:rsidRDefault="00A24370" w:rsidP="00485FBA">
      <w:pPr>
        <w:tabs>
          <w:tab w:val="center" w:pos="5562"/>
          <w:tab w:val="left" w:pos="5940"/>
          <w:tab w:val="left" w:pos="9900"/>
        </w:tabs>
        <w:ind w:left="5940" w:hanging="5400"/>
      </w:pPr>
      <w:r w:rsidRPr="00A24370">
        <w:t>Paul Phelps PRPEC FRA, Chairman</w:t>
      </w:r>
      <w:r w:rsidR="0023099C">
        <w:tab/>
      </w:r>
      <w:r w:rsidR="00A23B3D">
        <w:tab/>
      </w:r>
      <w:r w:rsidR="001C212A">
        <w:t>Christina Murray</w:t>
      </w:r>
      <w:r w:rsidR="00485FBA">
        <w:t xml:space="preserve"> PNP Auxiliary of the </w:t>
      </w:r>
      <w:r w:rsidR="006435CD">
        <w:t>FRA</w:t>
      </w:r>
      <w:r w:rsidR="00485FBA">
        <w:t>,</w:t>
      </w:r>
      <w:r w:rsidR="0023099C">
        <w:t xml:space="preserve"> Co</w:t>
      </w:r>
      <w:r w:rsidR="0051369C">
        <w:t>-</w:t>
      </w:r>
      <w:r w:rsidR="0023099C">
        <w:t>Chairman</w:t>
      </w:r>
    </w:p>
    <w:p w14:paraId="0609863C" w14:textId="5EB1DB9D" w:rsidR="0023099C" w:rsidRDefault="006F603F" w:rsidP="006435CD">
      <w:pPr>
        <w:tabs>
          <w:tab w:val="center" w:pos="5562"/>
          <w:tab w:val="left" w:pos="5940"/>
          <w:tab w:val="left" w:pos="9900"/>
        </w:tabs>
        <w:ind w:left="540"/>
      </w:pPr>
      <w:r w:rsidRPr="006F603F">
        <w:t>paulphelps57@gmail.com</w:t>
      </w:r>
      <w:r w:rsidR="0023099C">
        <w:tab/>
      </w:r>
      <w:r w:rsidR="00A23B3D">
        <w:tab/>
      </w:r>
      <w:r w:rsidR="006435CD" w:rsidRPr="001F44DB">
        <w:rPr>
          <w:sz w:val="22"/>
          <w:szCs w:val="22"/>
        </w:rPr>
        <w:t>christinamurray.lafra@gmail.com</w:t>
      </w:r>
    </w:p>
    <w:p w14:paraId="366F63FE" w14:textId="042A254D" w:rsidR="0023099C" w:rsidRDefault="006F603F" w:rsidP="006435CD">
      <w:pPr>
        <w:tabs>
          <w:tab w:val="center" w:pos="5562"/>
          <w:tab w:val="left" w:pos="5940"/>
          <w:tab w:val="left" w:pos="9900"/>
        </w:tabs>
        <w:ind w:left="540"/>
      </w:pPr>
      <w:r w:rsidRPr="006F603F">
        <w:t>757-633-5994</w:t>
      </w:r>
      <w:r w:rsidR="0023099C">
        <w:tab/>
      </w:r>
      <w:r w:rsidR="00A23B3D">
        <w:tab/>
      </w:r>
      <w:r w:rsidR="006435CD" w:rsidRPr="001F44DB">
        <w:rPr>
          <w:sz w:val="22"/>
          <w:szCs w:val="22"/>
        </w:rPr>
        <w:t>757-439-6135</w:t>
      </w:r>
    </w:p>
    <w:p w14:paraId="074284BF" w14:textId="5FE5B63D" w:rsidR="0023099C" w:rsidRDefault="00A23B3D" w:rsidP="006435CD">
      <w:pPr>
        <w:tabs>
          <w:tab w:val="center" w:pos="5562"/>
          <w:tab w:val="left" w:pos="5940"/>
          <w:tab w:val="left" w:pos="6210"/>
          <w:tab w:val="left" w:pos="8640"/>
        </w:tabs>
        <w:ind w:left="540"/>
      </w:pPr>
      <w:r>
        <w:tab/>
      </w:r>
    </w:p>
    <w:p w14:paraId="1DEB4118" w14:textId="77777777" w:rsidR="0023099C" w:rsidRDefault="0023099C" w:rsidP="0023099C">
      <w:pPr>
        <w:tabs>
          <w:tab w:val="center" w:pos="5562"/>
          <w:tab w:val="left" w:pos="5940"/>
          <w:tab w:val="left" w:pos="8640"/>
        </w:tabs>
        <w:ind w:left="540"/>
      </w:pPr>
    </w:p>
    <w:p w14:paraId="0B957FD1" w14:textId="6E9E9F00" w:rsidR="0023099C" w:rsidRDefault="00A24370" w:rsidP="00A23B3D">
      <w:pPr>
        <w:tabs>
          <w:tab w:val="center" w:pos="5562"/>
          <w:tab w:val="left" w:pos="5940"/>
          <w:tab w:val="left" w:pos="6480"/>
          <w:tab w:val="left" w:pos="8640"/>
        </w:tabs>
        <w:ind w:left="540"/>
      </w:pPr>
      <w:r w:rsidRPr="00A24370">
        <w:t>Robert Oliveira</w:t>
      </w:r>
      <w:r w:rsidR="006435CD">
        <w:t xml:space="preserve"> </w:t>
      </w:r>
      <w:proofErr w:type="spellStart"/>
      <w:r w:rsidR="006435CD">
        <w:t>jrPRPEC</w:t>
      </w:r>
      <w:proofErr w:type="spellEnd"/>
      <w:r w:rsidR="006435CD">
        <w:t xml:space="preserve"> FRA</w:t>
      </w:r>
      <w:r w:rsidRPr="00A24370">
        <w:t>,</w:t>
      </w:r>
      <w:r w:rsidR="006435CD">
        <w:t xml:space="preserve"> Convention Secretary </w:t>
      </w:r>
      <w:r w:rsidR="00A23B3D">
        <w:tab/>
      </w:r>
      <w:r w:rsidR="0023099C">
        <w:tab/>
      </w:r>
    </w:p>
    <w:p w14:paraId="38439151" w14:textId="77777777" w:rsidR="00A24370" w:rsidRDefault="00A24370" w:rsidP="00A24370">
      <w:pPr>
        <w:tabs>
          <w:tab w:val="center" w:pos="5562"/>
          <w:tab w:val="left" w:pos="6480"/>
          <w:tab w:val="left" w:pos="8640"/>
        </w:tabs>
        <w:ind w:left="540"/>
      </w:pPr>
      <w:r>
        <w:t xml:space="preserve">frabranch293@gmail.com </w:t>
      </w:r>
      <w:r>
        <w:tab/>
      </w:r>
      <w:r>
        <w:tab/>
      </w:r>
    </w:p>
    <w:p w14:paraId="132AB00A" w14:textId="77777777" w:rsidR="00A24370" w:rsidRDefault="00A24370" w:rsidP="00A24370">
      <w:pPr>
        <w:tabs>
          <w:tab w:val="center" w:pos="5562"/>
          <w:tab w:val="left" w:pos="6480"/>
          <w:tab w:val="left" w:pos="8640"/>
        </w:tabs>
        <w:ind w:left="540"/>
      </w:pPr>
      <w:r>
        <w:t>252-338-3431</w:t>
      </w:r>
      <w:r>
        <w:tab/>
      </w:r>
    </w:p>
    <w:p w14:paraId="62E9451A" w14:textId="0A8D3601" w:rsidR="00385356" w:rsidRDefault="0023099C" w:rsidP="00A24370">
      <w:pPr>
        <w:tabs>
          <w:tab w:val="center" w:pos="5562"/>
          <w:tab w:val="left" w:pos="6480"/>
          <w:tab w:val="left" w:pos="8640"/>
        </w:tabs>
        <w:ind w:left="540"/>
      </w:pPr>
      <w:r>
        <w:tab/>
      </w:r>
      <w:r w:rsidR="00A23B3D">
        <w:tab/>
      </w:r>
    </w:p>
    <w:p w14:paraId="4A42FF4F" w14:textId="77777777" w:rsidR="00385356" w:rsidRDefault="00385356">
      <w:r>
        <w:br w:type="page"/>
      </w:r>
    </w:p>
    <w:p w14:paraId="3B8F6B85" w14:textId="7AD4CBD9" w:rsidR="00385356" w:rsidRPr="0019202A" w:rsidRDefault="00FB6FFC" w:rsidP="00385356">
      <w:pPr>
        <w:ind w:left="540"/>
      </w:pPr>
      <w:r>
        <w:rPr>
          <w:noProof/>
          <w:sz w:val="22"/>
          <w:szCs w:val="22"/>
        </w:rPr>
        <w:lastRenderedPageBreak/>
        <w:drawing>
          <wp:anchor distT="0" distB="0" distL="114300" distR="114300" simplePos="0" relativeHeight="251862016" behindDoc="0" locked="0" layoutInCell="1" allowOverlap="1" wp14:anchorId="34D531CE" wp14:editId="016FDDD6">
            <wp:simplePos x="0" y="0"/>
            <wp:positionH relativeFrom="column">
              <wp:posOffset>5769137</wp:posOffset>
            </wp:positionH>
            <wp:positionV relativeFrom="paragraph">
              <wp:posOffset>125730</wp:posOffset>
            </wp:positionV>
            <wp:extent cx="999490" cy="935355"/>
            <wp:effectExtent l="0" t="0" r="0" b="0"/>
            <wp:wrapNone/>
            <wp:docPr id="21" name="Picture 21"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9490" cy="935355"/>
                    </a:xfrm>
                    <a:prstGeom prst="rect">
                      <a:avLst/>
                    </a:prstGeom>
                    <a:noFill/>
                  </pic:spPr>
                </pic:pic>
              </a:graphicData>
            </a:graphic>
            <wp14:sizeRelH relativeFrom="page">
              <wp14:pctWidth>0</wp14:pctWidth>
            </wp14:sizeRelH>
            <wp14:sizeRelV relativeFrom="page">
              <wp14:pctHeight>0</wp14:pctHeight>
            </wp14:sizeRelV>
          </wp:anchor>
        </w:drawing>
      </w:r>
      <w:r w:rsidR="00385356">
        <w:rPr>
          <w:noProof/>
        </w:rPr>
        <w:drawing>
          <wp:anchor distT="0" distB="0" distL="114300" distR="114300" simplePos="0" relativeHeight="251832320" behindDoc="0" locked="0" layoutInCell="1" allowOverlap="1" wp14:anchorId="078F54EC" wp14:editId="38E16811">
            <wp:simplePos x="0" y="0"/>
            <wp:positionH relativeFrom="column">
              <wp:posOffset>38100</wp:posOffset>
            </wp:positionH>
            <wp:positionV relativeFrom="paragraph">
              <wp:posOffset>123190</wp:posOffset>
            </wp:positionV>
            <wp:extent cx="895985" cy="914400"/>
            <wp:effectExtent l="0" t="0" r="0" b="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914400"/>
                    </a:xfrm>
                    <a:prstGeom prst="rect">
                      <a:avLst/>
                    </a:prstGeom>
                    <a:noFill/>
                  </pic:spPr>
                </pic:pic>
              </a:graphicData>
            </a:graphic>
            <wp14:sizeRelH relativeFrom="page">
              <wp14:pctWidth>0</wp14:pctWidth>
            </wp14:sizeRelH>
            <wp14:sizeRelV relativeFrom="page">
              <wp14:pctHeight>0</wp14:pctHeight>
            </wp14:sizeRelV>
          </wp:anchor>
        </w:drawing>
      </w:r>
      <w:r w:rsidR="00385356">
        <w:t>.</w:t>
      </w:r>
      <w:r w:rsidR="00385356">
        <w:tab/>
      </w:r>
      <w:r w:rsidR="00385356" w:rsidRPr="000B3BA7">
        <w:rPr>
          <w:noProof/>
        </w:rPr>
        <mc:AlternateContent>
          <mc:Choice Requires="wpg">
            <w:drawing>
              <wp:anchor distT="0" distB="0" distL="114300" distR="114300" simplePos="0" relativeHeight="251827200" behindDoc="1" locked="0" layoutInCell="1" allowOverlap="1" wp14:anchorId="258C2DFF" wp14:editId="0DCD5BB1">
                <wp:simplePos x="0" y="0"/>
                <wp:positionH relativeFrom="margin">
                  <wp:posOffset>-68580</wp:posOffset>
                </wp:positionH>
                <wp:positionV relativeFrom="margin">
                  <wp:posOffset>0</wp:posOffset>
                </wp:positionV>
                <wp:extent cx="6858000" cy="9144000"/>
                <wp:effectExtent l="0" t="0" r="0" b="0"/>
                <wp:wrapNone/>
                <wp:docPr id="11" name="Group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24"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26"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341CA9C9" id="Group 1" o:spid="_x0000_s1026" alt="&quot;&quot;" style="position:absolute;margin-left:-5.4pt;margin-top:0;width:540pt;height:10in;z-index:-251489280;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">
                <v:shape id="Shape" o:spid="_x0000_s1027" style="position:absolute;width:68580;height:9144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r w:rsidR="00385356">
        <w:tab/>
      </w:r>
    </w:p>
    <w:p w14:paraId="081C9B2C" w14:textId="3FC16F3A" w:rsidR="00385356" w:rsidRPr="0019202A" w:rsidRDefault="00385356" w:rsidP="00385356">
      <w:pPr>
        <w:ind w:left="540"/>
      </w:pPr>
      <w:r>
        <w:rPr>
          <w:noProof/>
        </w:rPr>
        <mc:AlternateContent>
          <mc:Choice Requires="wps">
            <w:drawing>
              <wp:anchor distT="45720" distB="45720" distL="114300" distR="114300" simplePos="0" relativeHeight="251830272" behindDoc="0" locked="0" layoutInCell="1" allowOverlap="1" wp14:anchorId="3C781023" wp14:editId="0CB8EE41">
                <wp:simplePos x="0" y="0"/>
                <wp:positionH relativeFrom="column">
                  <wp:posOffset>1257300</wp:posOffset>
                </wp:positionH>
                <wp:positionV relativeFrom="paragraph">
                  <wp:posOffset>179070</wp:posOffset>
                </wp:positionV>
                <wp:extent cx="4191000" cy="624840"/>
                <wp:effectExtent l="0" t="0" r="0" b="381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624840"/>
                        </a:xfrm>
                        <a:prstGeom prst="rect">
                          <a:avLst/>
                        </a:prstGeom>
                        <a:noFill/>
                        <a:ln w="9525">
                          <a:noFill/>
                          <a:miter lim="800000"/>
                          <a:headEnd/>
                          <a:tailEnd/>
                        </a:ln>
                      </wps:spPr>
                      <wps:txbx>
                        <w:txbxContent>
                          <w:p w14:paraId="4106E3F2" w14:textId="304D95B8" w:rsidR="00385356" w:rsidRPr="007769AD" w:rsidRDefault="001C212A" w:rsidP="00385356">
                            <w:pPr>
                              <w:jc w:val="center"/>
                              <w:rPr>
                                <w:b/>
                                <w:bCs/>
                                <w:color w:val="FFFFFF" w:themeColor="background1"/>
                              </w:rPr>
                            </w:pPr>
                            <w:r>
                              <w:rPr>
                                <w:b/>
                                <w:bCs/>
                                <w:color w:val="FFFFFF" w:themeColor="background1"/>
                              </w:rPr>
                              <w:t>82nd</w:t>
                            </w:r>
                            <w:r w:rsidR="00385356" w:rsidRPr="00AB1890">
                              <w:rPr>
                                <w:b/>
                                <w:bCs/>
                                <w:color w:val="FFFFFF" w:themeColor="background1"/>
                              </w:rPr>
                              <w:t xml:space="preserve"> FRA and </w:t>
                            </w:r>
                            <w:r w:rsidR="00FB6B35">
                              <w:rPr>
                                <w:b/>
                                <w:bCs/>
                                <w:color w:val="FFFFFF" w:themeColor="background1"/>
                              </w:rPr>
                              <w:t>80</w:t>
                            </w:r>
                            <w:r w:rsidR="00385356" w:rsidRPr="00AB1890">
                              <w:rPr>
                                <w:b/>
                                <w:bCs/>
                                <w:color w:val="FFFFFF" w:themeColor="background1"/>
                              </w:rPr>
                              <w:t>th Auxiliary of the FRA</w:t>
                            </w:r>
                          </w:p>
                          <w:p w14:paraId="406394AE" w14:textId="77777777" w:rsidR="00385356" w:rsidRPr="007769AD" w:rsidRDefault="00385356" w:rsidP="00385356">
                            <w:pPr>
                              <w:jc w:val="center"/>
                              <w:rPr>
                                <w:b/>
                                <w:bCs/>
                                <w:color w:val="FFFFFF" w:themeColor="background1"/>
                              </w:rPr>
                            </w:pPr>
                            <w:r w:rsidRPr="007769AD">
                              <w:rPr>
                                <w:b/>
                                <w:bCs/>
                                <w:color w:val="FFFFFF" w:themeColor="background1"/>
                              </w:rPr>
                              <w:t>East Coast Regional Convention</w:t>
                            </w:r>
                          </w:p>
                          <w:p w14:paraId="474BA1EA" w14:textId="747C91B0" w:rsidR="00385356" w:rsidRPr="007769AD" w:rsidRDefault="00FB6B35" w:rsidP="00385356">
                            <w:pPr>
                              <w:jc w:val="center"/>
                              <w:rPr>
                                <w:b/>
                                <w:bCs/>
                                <w:color w:val="FFFFFF" w:themeColor="background1"/>
                              </w:rPr>
                            </w:pPr>
                            <w:r>
                              <w:rPr>
                                <w:b/>
                                <w:bCs/>
                                <w:color w:val="FFFFFF" w:themeColor="background1"/>
                              </w:rPr>
                              <w:t>July</w:t>
                            </w:r>
                            <w:r w:rsidR="00385356" w:rsidRPr="007769AD">
                              <w:rPr>
                                <w:b/>
                                <w:bCs/>
                                <w:color w:val="FFFFFF" w:themeColor="background1"/>
                              </w:rPr>
                              <w:t xml:space="preserve"> 2</w:t>
                            </w:r>
                            <w:r>
                              <w:rPr>
                                <w:b/>
                                <w:bCs/>
                                <w:color w:val="FFFFFF" w:themeColor="background1"/>
                              </w:rPr>
                              <w:t>3</w:t>
                            </w:r>
                            <w:r w:rsidR="00385356" w:rsidRPr="007769AD">
                              <w:rPr>
                                <w:b/>
                                <w:bCs/>
                                <w:color w:val="FFFFFF" w:themeColor="background1"/>
                              </w:rPr>
                              <w:t xml:space="preserve">-July </w:t>
                            </w:r>
                            <w:r>
                              <w:rPr>
                                <w:b/>
                                <w:bCs/>
                                <w:color w:val="FFFFFF" w:themeColor="background1"/>
                              </w:rPr>
                              <w:t>26</w:t>
                            </w:r>
                            <w:r w:rsidR="00385356" w:rsidRPr="007769AD">
                              <w:rPr>
                                <w:b/>
                                <w:bCs/>
                                <w:color w:val="FFFFFF" w:themeColor="background1"/>
                              </w:rPr>
                              <w:t xml:space="preserve">, </w:t>
                            </w:r>
                            <w:r w:rsidR="00AB2AE5">
                              <w:rPr>
                                <w:b/>
                                <w:bCs/>
                                <w:color w:val="FFFFFF" w:themeColor="background1"/>
                              </w:rPr>
                              <w:t>2026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99pt;margin-top:14.1pt;width:330pt;height:49.2pt;z-index:251830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" filled="f" stroked="f">
                <v:textbox>
                  <w:txbxContent>
                    <w:p w14:paraId="4106E3F2" w14:textId="304D95B8" w:rsidR="00385356" w:rsidRPr="007769AD" w:rsidRDefault="001C212A" w:rsidP="00385356">
                      <w:pPr>
                        <w:jc w:val="center"/>
                        <w:rPr>
                          <w:b/>
                          <w:bCs/>
                          <w:color w:val="FFFFFF" w:themeColor="background1"/>
                        </w:rPr>
                      </w:pPr>
                      <w:r>
                        <w:rPr>
                          <w:b/>
                          <w:bCs/>
                          <w:color w:val="FFFFFF" w:themeColor="background1"/>
                        </w:rPr>
                        <w:t>82nd</w:t>
                      </w:r>
                      <w:r w:rsidR="00385356" w:rsidRPr="00AB1890">
                        <w:rPr>
                          <w:b/>
                          <w:bCs/>
                          <w:color w:val="FFFFFF" w:themeColor="background1"/>
                        </w:rPr>
                        <w:t xml:space="preserve"> FRA and </w:t>
                      </w:r>
                      <w:r w:rsidR="00FB6B35">
                        <w:rPr>
                          <w:b/>
                          <w:bCs/>
                          <w:color w:val="FFFFFF" w:themeColor="background1"/>
                        </w:rPr>
                        <w:t>80</w:t>
                      </w:r>
                      <w:r w:rsidR="00385356" w:rsidRPr="00AB1890">
                        <w:rPr>
                          <w:b/>
                          <w:bCs/>
                          <w:color w:val="FFFFFF" w:themeColor="background1"/>
                        </w:rPr>
                        <w:t>th Auxiliary of the FRA</w:t>
                      </w:r>
                    </w:p>
                    <w:p w14:paraId="406394AE" w14:textId="77777777" w:rsidR="00385356" w:rsidRPr="007769AD" w:rsidRDefault="00385356" w:rsidP="00385356">
                      <w:pPr>
                        <w:jc w:val="center"/>
                        <w:rPr>
                          <w:b/>
                          <w:bCs/>
                          <w:color w:val="FFFFFF" w:themeColor="background1"/>
                        </w:rPr>
                      </w:pPr>
                      <w:r w:rsidRPr="007769AD">
                        <w:rPr>
                          <w:b/>
                          <w:bCs/>
                          <w:color w:val="FFFFFF" w:themeColor="background1"/>
                        </w:rPr>
                        <w:t>East Coast Regional Convention</w:t>
                      </w:r>
                    </w:p>
                    <w:p w14:paraId="474BA1EA" w14:textId="747C91B0" w:rsidR="00385356" w:rsidRPr="007769AD" w:rsidRDefault="00FB6B35" w:rsidP="00385356">
                      <w:pPr>
                        <w:jc w:val="center"/>
                        <w:rPr>
                          <w:b/>
                          <w:bCs/>
                          <w:color w:val="FFFFFF" w:themeColor="background1"/>
                        </w:rPr>
                      </w:pPr>
                      <w:r>
                        <w:rPr>
                          <w:b/>
                          <w:bCs/>
                          <w:color w:val="FFFFFF" w:themeColor="background1"/>
                        </w:rPr>
                        <w:t>July</w:t>
                      </w:r>
                      <w:r w:rsidR="00385356" w:rsidRPr="007769AD">
                        <w:rPr>
                          <w:b/>
                          <w:bCs/>
                          <w:color w:val="FFFFFF" w:themeColor="background1"/>
                        </w:rPr>
                        <w:t xml:space="preserve"> 2</w:t>
                      </w:r>
                      <w:r>
                        <w:rPr>
                          <w:b/>
                          <w:bCs/>
                          <w:color w:val="FFFFFF" w:themeColor="background1"/>
                        </w:rPr>
                        <w:t>3</w:t>
                      </w:r>
                      <w:r w:rsidR="00385356" w:rsidRPr="007769AD">
                        <w:rPr>
                          <w:b/>
                          <w:bCs/>
                          <w:color w:val="FFFFFF" w:themeColor="background1"/>
                        </w:rPr>
                        <w:t xml:space="preserve">-July </w:t>
                      </w:r>
                      <w:r>
                        <w:rPr>
                          <w:b/>
                          <w:bCs/>
                          <w:color w:val="FFFFFF" w:themeColor="background1"/>
                        </w:rPr>
                        <w:t>26</w:t>
                      </w:r>
                      <w:r w:rsidR="00385356" w:rsidRPr="007769AD">
                        <w:rPr>
                          <w:b/>
                          <w:bCs/>
                          <w:color w:val="FFFFFF" w:themeColor="background1"/>
                        </w:rPr>
                        <w:t xml:space="preserve">, </w:t>
                      </w:r>
                      <w:r w:rsidR="00AB2AE5">
                        <w:rPr>
                          <w:b/>
                          <w:bCs/>
                          <w:color w:val="FFFFFF" w:themeColor="background1"/>
                        </w:rPr>
                        <w:t>2026</w:t>
                      </w:r>
                    </w:p>
                  </w:txbxContent>
                </v:textbox>
                <w10:wrap type="square"/>
              </v:shape>
            </w:pict>
          </mc:Fallback>
        </mc:AlternateContent>
      </w:r>
      <w:r>
        <w:rPr>
          <w:noProof/>
        </w:rPr>
        <w:drawing>
          <wp:anchor distT="0" distB="0" distL="114300" distR="114300" simplePos="0" relativeHeight="251829248" behindDoc="0" locked="0" layoutInCell="1" allowOverlap="1" wp14:anchorId="2FCC3093" wp14:editId="47705643">
            <wp:simplePos x="0" y="0"/>
            <wp:positionH relativeFrom="column">
              <wp:posOffset>464820</wp:posOffset>
            </wp:positionH>
            <wp:positionV relativeFrom="paragraph">
              <wp:posOffset>163830</wp:posOffset>
            </wp:positionV>
            <wp:extent cx="5831490" cy="662940"/>
            <wp:effectExtent l="0" t="0" r="0" b="381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1490" cy="662940"/>
                    </a:xfrm>
                    <a:prstGeom prst="rect">
                      <a:avLst/>
                    </a:prstGeom>
                    <a:noFill/>
                  </pic:spPr>
                </pic:pic>
              </a:graphicData>
            </a:graphic>
            <wp14:sizeRelH relativeFrom="margin">
              <wp14:pctWidth>0</wp14:pctWidth>
            </wp14:sizeRelH>
            <wp14:sizeRelV relativeFrom="margin">
              <wp14:pctHeight>0</wp14:pctHeight>
            </wp14:sizeRelV>
          </wp:anchor>
        </w:drawing>
      </w:r>
    </w:p>
    <w:p w14:paraId="4C798FE5" w14:textId="046DF191" w:rsidR="00385356" w:rsidRPr="0019202A" w:rsidRDefault="00385356" w:rsidP="00385356">
      <w:pPr>
        <w:ind w:left="540"/>
      </w:pPr>
    </w:p>
    <w:p w14:paraId="6E9224C5" w14:textId="77777777" w:rsidR="00385356" w:rsidRDefault="00385356" w:rsidP="00385356">
      <w:pPr>
        <w:ind w:left="540"/>
      </w:pPr>
    </w:p>
    <w:p w14:paraId="77999EF0" w14:textId="77777777" w:rsidR="00385356" w:rsidRDefault="00385356" w:rsidP="00385356">
      <w:pPr>
        <w:ind w:left="540"/>
      </w:pPr>
    </w:p>
    <w:p w14:paraId="5B734350" w14:textId="77777777" w:rsidR="00385356" w:rsidRDefault="00385356" w:rsidP="00385356">
      <w:pPr>
        <w:ind w:left="540"/>
      </w:pPr>
    </w:p>
    <w:p w14:paraId="6FEA4414" w14:textId="77777777" w:rsidR="00385356" w:rsidRPr="005B4CC7" w:rsidRDefault="00385356" w:rsidP="00385356">
      <w:pPr>
        <w:tabs>
          <w:tab w:val="left" w:pos="10260"/>
        </w:tabs>
        <w:spacing w:line="276" w:lineRule="auto"/>
        <w:ind w:left="180" w:right="360"/>
        <w:jc w:val="center"/>
        <w:rPr>
          <w:rFonts w:eastAsia="Times New Roman" w:cstheme="minorHAnsi"/>
          <w:b/>
          <w:u w:val="single"/>
        </w:rPr>
      </w:pPr>
      <w:r w:rsidRPr="005B4CC7">
        <w:rPr>
          <w:rFonts w:eastAsia="Times New Roman" w:cstheme="minorHAnsi"/>
          <w:b/>
          <w:u w:val="single"/>
        </w:rPr>
        <w:t>Tentative Schedule of Events</w:t>
      </w:r>
    </w:p>
    <w:p w14:paraId="0942A250" w14:textId="324EE9B4" w:rsidR="00385356" w:rsidRPr="00242D52" w:rsidRDefault="00E93739" w:rsidP="00385356">
      <w:pPr>
        <w:tabs>
          <w:tab w:val="left" w:pos="2160"/>
          <w:tab w:val="left" w:pos="6120"/>
          <w:tab w:val="left" w:pos="7560"/>
          <w:tab w:val="left" w:pos="10260"/>
        </w:tabs>
        <w:spacing w:line="276" w:lineRule="auto"/>
        <w:ind w:left="180" w:right="360"/>
        <w:rPr>
          <w:rFonts w:eastAsia="Times New Roman" w:cstheme="minorHAnsi"/>
          <w:b/>
          <w:sz w:val="22"/>
          <w:szCs w:val="22"/>
        </w:rPr>
      </w:pPr>
      <w:r w:rsidRPr="00E93739">
        <w:rPr>
          <w:rFonts w:eastAsia="Times New Roman" w:cstheme="minorHAnsi"/>
          <w:b/>
          <w:sz w:val="22"/>
          <w:szCs w:val="22"/>
        </w:rPr>
        <w:t>Wednesday</w:t>
      </w:r>
      <w:r w:rsidR="00385356" w:rsidRPr="00242D52">
        <w:rPr>
          <w:rFonts w:eastAsia="Times New Roman" w:cstheme="minorHAnsi"/>
          <w:b/>
          <w:sz w:val="22"/>
          <w:szCs w:val="22"/>
        </w:rPr>
        <w:t xml:space="preserve"> Ju</w:t>
      </w:r>
      <w:r w:rsidR="007A3651">
        <w:rPr>
          <w:rFonts w:eastAsia="Times New Roman" w:cstheme="minorHAnsi"/>
          <w:b/>
          <w:sz w:val="22"/>
          <w:szCs w:val="22"/>
        </w:rPr>
        <w:t>ly</w:t>
      </w:r>
      <w:r w:rsidR="00385356" w:rsidRPr="00242D52">
        <w:rPr>
          <w:rFonts w:eastAsia="Times New Roman" w:cstheme="minorHAnsi"/>
          <w:b/>
          <w:sz w:val="22"/>
          <w:szCs w:val="22"/>
        </w:rPr>
        <w:t xml:space="preserve"> 2</w:t>
      </w:r>
      <w:r w:rsidR="007A3651">
        <w:rPr>
          <w:rFonts w:eastAsia="Times New Roman" w:cstheme="minorHAnsi"/>
          <w:b/>
          <w:sz w:val="22"/>
          <w:szCs w:val="22"/>
        </w:rPr>
        <w:t>2</w:t>
      </w:r>
      <w:r w:rsidR="00385356" w:rsidRPr="00242D52">
        <w:rPr>
          <w:rFonts w:eastAsia="Times New Roman" w:cstheme="minorHAnsi"/>
          <w:b/>
          <w:sz w:val="22"/>
          <w:szCs w:val="22"/>
        </w:rPr>
        <w:t xml:space="preserve">, </w:t>
      </w:r>
      <w:r w:rsidR="00AB2AE5">
        <w:rPr>
          <w:rFonts w:eastAsia="Times New Roman" w:cstheme="minorHAnsi"/>
          <w:b/>
          <w:sz w:val="22"/>
          <w:szCs w:val="22"/>
        </w:rPr>
        <w:t>2026</w:t>
      </w:r>
      <w:r w:rsidR="00385356" w:rsidRPr="00242D52">
        <w:rPr>
          <w:rFonts w:eastAsia="Times New Roman" w:cstheme="minorHAnsi"/>
          <w:b/>
          <w:sz w:val="22"/>
          <w:szCs w:val="22"/>
        </w:rPr>
        <w:tab/>
      </w:r>
    </w:p>
    <w:p w14:paraId="3A65BE92" w14:textId="3C9BBC99" w:rsidR="002E2F67"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r>
        <w:rPr>
          <w:rFonts w:eastAsia="Times New Roman" w:cstheme="minorHAnsi"/>
          <w:b/>
          <w:sz w:val="20"/>
          <w:szCs w:val="20"/>
        </w:rPr>
        <w:t>Convention Setup Committee</w:t>
      </w:r>
      <w:r w:rsidRPr="00242D52">
        <w:rPr>
          <w:rFonts w:eastAsia="Times New Roman" w:cstheme="minorHAnsi"/>
          <w:b/>
          <w:sz w:val="20"/>
          <w:szCs w:val="20"/>
        </w:rPr>
        <w:tab/>
      </w:r>
      <w:r>
        <w:rPr>
          <w:rFonts w:eastAsia="Times New Roman" w:cstheme="minorHAnsi"/>
          <w:b/>
          <w:sz w:val="20"/>
          <w:szCs w:val="20"/>
        </w:rPr>
        <w:t>0800</w:t>
      </w:r>
      <w:r w:rsidRPr="00242D52">
        <w:rPr>
          <w:rFonts w:eastAsia="Times New Roman" w:cstheme="minorHAnsi"/>
          <w:b/>
          <w:sz w:val="20"/>
          <w:szCs w:val="20"/>
        </w:rPr>
        <w:tab/>
      </w:r>
      <w:r w:rsidR="00FB4372">
        <w:rPr>
          <w:rFonts w:eastAsia="Times New Roman" w:cstheme="minorHAnsi"/>
          <w:b/>
          <w:sz w:val="20"/>
          <w:szCs w:val="20"/>
        </w:rPr>
        <w:t>Hallway</w:t>
      </w:r>
    </w:p>
    <w:p w14:paraId="5C599208" w14:textId="77EF051A"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Registration</w:t>
      </w:r>
      <w:r w:rsidRPr="00242D52">
        <w:rPr>
          <w:rFonts w:eastAsia="Times New Roman" w:cstheme="minorHAnsi"/>
          <w:b/>
          <w:sz w:val="20"/>
          <w:szCs w:val="20"/>
        </w:rPr>
        <w:tab/>
      </w:r>
      <w:r>
        <w:rPr>
          <w:rFonts w:eastAsia="Times New Roman" w:cstheme="minorHAnsi"/>
          <w:b/>
          <w:sz w:val="20"/>
          <w:szCs w:val="20"/>
        </w:rPr>
        <w:t>0800</w:t>
      </w:r>
      <w:r w:rsidRPr="00242D52">
        <w:rPr>
          <w:rFonts w:eastAsia="Times New Roman" w:cstheme="minorHAnsi"/>
          <w:b/>
          <w:sz w:val="20"/>
          <w:szCs w:val="20"/>
        </w:rPr>
        <w:tab/>
        <w:t>Foyer</w:t>
      </w:r>
    </w:p>
    <w:p w14:paraId="15E1924B" w14:textId="62E5FD8D" w:rsidR="00385356" w:rsidRDefault="00385356" w:rsidP="00385356">
      <w:pPr>
        <w:tabs>
          <w:tab w:val="left" w:pos="1440"/>
          <w:tab w:val="left" w:pos="6120"/>
          <w:tab w:val="left" w:pos="7560"/>
          <w:tab w:val="left" w:pos="10260"/>
        </w:tabs>
        <w:spacing w:line="276" w:lineRule="auto"/>
        <w:ind w:left="180" w:right="360"/>
        <w:rPr>
          <w:rFonts w:eastAsia="Times New Roman" w:cstheme="minorHAnsi"/>
          <w:b/>
          <w:sz w:val="22"/>
          <w:szCs w:val="22"/>
        </w:rPr>
      </w:pPr>
      <w:r>
        <w:rPr>
          <w:rFonts w:eastAsia="Times New Roman" w:cstheme="minorHAnsi"/>
          <w:b/>
          <w:sz w:val="20"/>
          <w:szCs w:val="20"/>
        </w:rPr>
        <w:tab/>
      </w:r>
      <w:r>
        <w:rPr>
          <w:rFonts w:eastAsia="Times New Roman" w:cstheme="minorHAnsi"/>
          <w:b/>
          <w:sz w:val="20"/>
          <w:szCs w:val="20"/>
        </w:rPr>
        <w:tab/>
      </w:r>
      <w:r>
        <w:rPr>
          <w:rFonts w:eastAsia="Times New Roman" w:cstheme="minorHAnsi"/>
          <w:b/>
          <w:sz w:val="20"/>
          <w:szCs w:val="20"/>
        </w:rPr>
        <w:tab/>
      </w:r>
    </w:p>
    <w:p w14:paraId="09B614A7" w14:textId="2D1AED50" w:rsidR="00385356" w:rsidRPr="00242D52" w:rsidRDefault="00F23E47" w:rsidP="00385356">
      <w:pPr>
        <w:tabs>
          <w:tab w:val="left" w:pos="2160"/>
          <w:tab w:val="left" w:pos="6120"/>
          <w:tab w:val="left" w:pos="7560"/>
          <w:tab w:val="left" w:pos="10260"/>
        </w:tabs>
        <w:spacing w:line="276" w:lineRule="auto"/>
        <w:ind w:left="180" w:right="360"/>
        <w:rPr>
          <w:rFonts w:eastAsia="Times New Roman" w:cstheme="minorHAnsi"/>
          <w:b/>
          <w:sz w:val="22"/>
          <w:szCs w:val="22"/>
        </w:rPr>
      </w:pPr>
      <w:r w:rsidRPr="00242D52">
        <w:rPr>
          <w:rFonts w:eastAsia="Times New Roman" w:cstheme="minorHAnsi"/>
          <w:b/>
          <w:sz w:val="22"/>
          <w:szCs w:val="22"/>
        </w:rPr>
        <w:t>Thursday</w:t>
      </w:r>
      <w:r w:rsidR="00385356" w:rsidRPr="00242D52">
        <w:rPr>
          <w:rFonts w:eastAsia="Times New Roman" w:cstheme="minorHAnsi"/>
          <w:b/>
          <w:sz w:val="22"/>
          <w:szCs w:val="22"/>
        </w:rPr>
        <w:t xml:space="preserve"> Ju</w:t>
      </w:r>
      <w:r w:rsidR="007A3651">
        <w:rPr>
          <w:rFonts w:eastAsia="Times New Roman" w:cstheme="minorHAnsi"/>
          <w:b/>
          <w:sz w:val="22"/>
          <w:szCs w:val="22"/>
        </w:rPr>
        <w:t>ly</w:t>
      </w:r>
      <w:r w:rsidR="00385356" w:rsidRPr="00242D52">
        <w:rPr>
          <w:rFonts w:eastAsia="Times New Roman" w:cstheme="minorHAnsi"/>
          <w:b/>
          <w:sz w:val="22"/>
          <w:szCs w:val="22"/>
        </w:rPr>
        <w:t xml:space="preserve"> 2</w:t>
      </w:r>
      <w:r w:rsidR="007A3651">
        <w:rPr>
          <w:rFonts w:eastAsia="Times New Roman" w:cstheme="minorHAnsi"/>
          <w:b/>
          <w:sz w:val="22"/>
          <w:szCs w:val="22"/>
        </w:rPr>
        <w:t>3</w:t>
      </w:r>
      <w:r w:rsidR="00385356" w:rsidRPr="00242D52">
        <w:rPr>
          <w:rFonts w:eastAsia="Times New Roman" w:cstheme="minorHAnsi"/>
          <w:b/>
          <w:sz w:val="22"/>
          <w:szCs w:val="22"/>
        </w:rPr>
        <w:t xml:space="preserve">, </w:t>
      </w:r>
      <w:r w:rsidR="00AB2AE5">
        <w:rPr>
          <w:rFonts w:eastAsia="Times New Roman" w:cstheme="minorHAnsi"/>
          <w:b/>
          <w:sz w:val="22"/>
          <w:szCs w:val="22"/>
        </w:rPr>
        <w:t>2026</w:t>
      </w:r>
      <w:r w:rsidR="00385356" w:rsidRPr="00242D52">
        <w:rPr>
          <w:rFonts w:eastAsia="Times New Roman" w:cstheme="minorHAnsi"/>
          <w:b/>
          <w:sz w:val="22"/>
          <w:szCs w:val="22"/>
        </w:rPr>
        <w:tab/>
      </w:r>
    </w:p>
    <w:p w14:paraId="0C41F5CA" w14:textId="6AD2D6ED" w:rsidR="00013071"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r w:rsidR="00013071">
        <w:rPr>
          <w:rFonts w:eastAsia="Times New Roman" w:cstheme="minorHAnsi"/>
          <w:b/>
          <w:sz w:val="20"/>
          <w:szCs w:val="20"/>
        </w:rPr>
        <w:t>B</w:t>
      </w:r>
      <w:r w:rsidR="00013071" w:rsidRPr="00710C9D">
        <w:rPr>
          <w:rFonts w:eastAsia="Times New Roman" w:cstheme="minorHAnsi"/>
          <w:b/>
          <w:sz w:val="20"/>
          <w:szCs w:val="20"/>
        </w:rPr>
        <w:t xml:space="preserve">reakfast </w:t>
      </w:r>
      <w:r w:rsidR="00013071">
        <w:rPr>
          <w:rFonts w:eastAsia="Times New Roman" w:cstheme="minorHAnsi"/>
          <w:b/>
          <w:sz w:val="20"/>
          <w:szCs w:val="20"/>
        </w:rPr>
        <w:t>B</w:t>
      </w:r>
      <w:r w:rsidR="00013071" w:rsidRPr="00710C9D">
        <w:rPr>
          <w:rFonts w:eastAsia="Times New Roman" w:cstheme="minorHAnsi"/>
          <w:b/>
          <w:sz w:val="20"/>
          <w:szCs w:val="20"/>
        </w:rPr>
        <w:t xml:space="preserve">uffet </w:t>
      </w:r>
      <w:r w:rsidR="00013071">
        <w:rPr>
          <w:rFonts w:eastAsia="Times New Roman" w:cstheme="minorHAnsi"/>
          <w:b/>
          <w:sz w:val="20"/>
          <w:szCs w:val="20"/>
        </w:rPr>
        <w:t>$10.95</w:t>
      </w:r>
      <w:r w:rsidR="00013071" w:rsidRPr="00242D52">
        <w:rPr>
          <w:rFonts w:eastAsia="Times New Roman" w:cstheme="minorHAnsi"/>
          <w:b/>
          <w:sz w:val="20"/>
          <w:szCs w:val="20"/>
        </w:rPr>
        <w:tab/>
        <w:t>0</w:t>
      </w:r>
      <w:r w:rsidR="006435CD">
        <w:rPr>
          <w:rFonts w:eastAsia="Times New Roman" w:cstheme="minorHAnsi"/>
          <w:b/>
          <w:sz w:val="20"/>
          <w:szCs w:val="20"/>
        </w:rPr>
        <w:t>6</w:t>
      </w:r>
      <w:r w:rsidR="00013071" w:rsidRPr="00242D52">
        <w:rPr>
          <w:rFonts w:eastAsia="Times New Roman" w:cstheme="minorHAnsi"/>
          <w:b/>
          <w:sz w:val="20"/>
          <w:szCs w:val="20"/>
        </w:rPr>
        <w:t>00</w:t>
      </w:r>
      <w:r w:rsidR="006435CD">
        <w:rPr>
          <w:rFonts w:eastAsia="Times New Roman" w:cstheme="minorHAnsi"/>
          <w:b/>
          <w:sz w:val="20"/>
          <w:szCs w:val="20"/>
        </w:rPr>
        <w:t xml:space="preserve"> - 1000</w:t>
      </w:r>
      <w:r w:rsidR="00013071" w:rsidRPr="00242D52">
        <w:rPr>
          <w:rFonts w:eastAsia="Times New Roman" w:cstheme="minorHAnsi"/>
          <w:b/>
          <w:sz w:val="20"/>
          <w:szCs w:val="20"/>
        </w:rPr>
        <w:t xml:space="preserve"> </w:t>
      </w:r>
      <w:r w:rsidR="00013071" w:rsidRPr="00242D52">
        <w:rPr>
          <w:rFonts w:eastAsia="Times New Roman" w:cstheme="minorHAnsi"/>
          <w:b/>
          <w:sz w:val="20"/>
          <w:szCs w:val="20"/>
        </w:rPr>
        <w:tab/>
      </w:r>
      <w:proofErr w:type="gramStart"/>
      <w:r w:rsidR="006435CD" w:rsidRPr="006435CD">
        <w:rPr>
          <w:rFonts w:eastAsia="Times New Roman" w:cstheme="minorHAnsi"/>
          <w:b/>
          <w:sz w:val="20"/>
          <w:szCs w:val="20"/>
        </w:rPr>
        <w:t>The</w:t>
      </w:r>
      <w:proofErr w:type="gramEnd"/>
      <w:r w:rsidR="006435CD" w:rsidRPr="006435CD">
        <w:rPr>
          <w:rFonts w:eastAsia="Times New Roman" w:cstheme="minorHAnsi"/>
          <w:b/>
          <w:sz w:val="20"/>
          <w:szCs w:val="20"/>
        </w:rPr>
        <w:t xml:space="preserve"> Garden Grille &amp; Bar</w:t>
      </w:r>
    </w:p>
    <w:p w14:paraId="280A22C1" w14:textId="23270E65" w:rsidR="002E2F67" w:rsidRDefault="00013071"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00385356" w:rsidRPr="00242D52">
        <w:rPr>
          <w:rFonts w:eastAsia="Times New Roman" w:cstheme="minorHAnsi"/>
          <w:b/>
          <w:sz w:val="20"/>
          <w:szCs w:val="20"/>
        </w:rPr>
        <w:t>Hospitality Room Opens</w:t>
      </w:r>
      <w:r w:rsidR="00385356" w:rsidRPr="00242D52">
        <w:rPr>
          <w:rFonts w:eastAsia="Times New Roman" w:cstheme="minorHAnsi"/>
          <w:b/>
          <w:sz w:val="20"/>
          <w:szCs w:val="20"/>
        </w:rPr>
        <w:tab/>
      </w:r>
      <w:r w:rsidR="00341DC6">
        <w:rPr>
          <w:rFonts w:eastAsia="Times New Roman" w:cstheme="minorHAnsi"/>
          <w:b/>
          <w:sz w:val="20"/>
          <w:szCs w:val="20"/>
        </w:rPr>
        <w:t>1630</w:t>
      </w:r>
      <w:r w:rsidR="00385356" w:rsidRPr="00242D52">
        <w:rPr>
          <w:rFonts w:eastAsia="Times New Roman" w:cstheme="minorHAnsi"/>
          <w:b/>
          <w:sz w:val="20"/>
          <w:szCs w:val="20"/>
        </w:rPr>
        <w:t xml:space="preserve">- </w:t>
      </w:r>
      <w:r w:rsidR="00D914A2">
        <w:rPr>
          <w:rFonts w:eastAsia="Times New Roman" w:cstheme="minorHAnsi"/>
          <w:b/>
          <w:sz w:val="20"/>
          <w:szCs w:val="20"/>
        </w:rPr>
        <w:t>2359ish</w:t>
      </w:r>
      <w:r w:rsidR="00385356" w:rsidRPr="00242D52">
        <w:rPr>
          <w:rFonts w:eastAsia="Times New Roman" w:cstheme="minorHAnsi"/>
          <w:b/>
          <w:sz w:val="20"/>
          <w:szCs w:val="20"/>
        </w:rPr>
        <w:tab/>
      </w:r>
      <w:r w:rsidR="002867FA">
        <w:rPr>
          <w:rFonts w:eastAsia="Times New Roman" w:cstheme="minorHAnsi"/>
          <w:b/>
          <w:sz w:val="20"/>
          <w:szCs w:val="20"/>
        </w:rPr>
        <w:t>Suite</w:t>
      </w:r>
      <w:r w:rsidR="00591F28">
        <w:rPr>
          <w:rFonts w:eastAsia="Times New Roman" w:cstheme="minorHAnsi"/>
          <w:b/>
          <w:sz w:val="20"/>
          <w:szCs w:val="20"/>
        </w:rPr>
        <w:t xml:space="preserve"> TBD</w:t>
      </w:r>
    </w:p>
    <w:p w14:paraId="2942F022" w14:textId="15550DBD" w:rsidR="00385356" w:rsidRDefault="00385356" w:rsidP="00385356">
      <w:pPr>
        <w:tabs>
          <w:tab w:val="left" w:pos="1440"/>
          <w:tab w:val="left" w:pos="6120"/>
          <w:tab w:val="left" w:pos="7560"/>
          <w:tab w:val="left" w:pos="10260"/>
        </w:tabs>
        <w:spacing w:line="276" w:lineRule="auto"/>
        <w:ind w:left="180" w:right="360"/>
      </w:pPr>
      <w:r w:rsidRPr="00242D52">
        <w:rPr>
          <w:rFonts w:eastAsia="Times New Roman" w:cstheme="minorHAnsi"/>
          <w:b/>
          <w:sz w:val="20"/>
          <w:szCs w:val="20"/>
        </w:rPr>
        <w:tab/>
        <w:t>Registration</w:t>
      </w:r>
      <w:r w:rsidRPr="00242D52">
        <w:rPr>
          <w:rFonts w:eastAsia="Times New Roman" w:cstheme="minorHAnsi"/>
          <w:b/>
          <w:sz w:val="20"/>
          <w:szCs w:val="20"/>
        </w:rPr>
        <w:tab/>
        <w:t>1200- 1600</w:t>
      </w:r>
      <w:r w:rsidRPr="00242D52">
        <w:rPr>
          <w:rFonts w:eastAsia="Times New Roman" w:cstheme="minorHAnsi"/>
          <w:b/>
          <w:sz w:val="20"/>
          <w:szCs w:val="20"/>
        </w:rPr>
        <w:tab/>
        <w:t>Foyer</w:t>
      </w:r>
      <w:r w:rsidRPr="001730B9">
        <w:t xml:space="preserve"> </w:t>
      </w:r>
    </w:p>
    <w:p w14:paraId="08031B4D" w14:textId="7A4EFC3E"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Pr="001730B9">
        <w:rPr>
          <w:rFonts w:eastAsia="Times New Roman" w:cstheme="minorHAnsi"/>
          <w:b/>
          <w:sz w:val="20"/>
          <w:szCs w:val="20"/>
        </w:rPr>
        <w:t>Complimentary Papa John’s Pizza Party</w:t>
      </w:r>
      <w:r w:rsidRPr="001730B9">
        <w:rPr>
          <w:rFonts w:eastAsia="Times New Roman" w:cstheme="minorHAnsi"/>
          <w:b/>
          <w:sz w:val="20"/>
          <w:szCs w:val="20"/>
        </w:rPr>
        <w:tab/>
        <w:t>1800</w:t>
      </w:r>
      <w:r w:rsidRPr="001730B9">
        <w:rPr>
          <w:rFonts w:eastAsia="Times New Roman" w:cstheme="minorHAnsi"/>
          <w:b/>
          <w:sz w:val="20"/>
          <w:szCs w:val="20"/>
        </w:rPr>
        <w:tab/>
      </w:r>
      <w:r w:rsidR="002867FA">
        <w:rPr>
          <w:rFonts w:eastAsia="Times New Roman" w:cstheme="minorHAnsi"/>
          <w:b/>
          <w:sz w:val="20"/>
          <w:szCs w:val="20"/>
        </w:rPr>
        <w:t>Suite</w:t>
      </w:r>
      <w:r w:rsidR="00591F28">
        <w:rPr>
          <w:rFonts w:eastAsia="Times New Roman" w:cstheme="minorHAnsi"/>
          <w:b/>
          <w:sz w:val="20"/>
          <w:szCs w:val="20"/>
        </w:rPr>
        <w:t xml:space="preserve"> TBD</w:t>
      </w:r>
    </w:p>
    <w:p w14:paraId="7A3B0F5E" w14:textId="088E41F1" w:rsidR="00385356" w:rsidRPr="00242D52" w:rsidRDefault="00385356" w:rsidP="00385356">
      <w:pPr>
        <w:tabs>
          <w:tab w:val="left" w:pos="1440"/>
          <w:tab w:val="left" w:pos="6120"/>
          <w:tab w:val="left" w:pos="7560"/>
          <w:tab w:val="left" w:pos="10260"/>
        </w:tabs>
        <w:spacing w:after="120" w:line="276" w:lineRule="auto"/>
        <w:ind w:left="187" w:right="360"/>
        <w:rPr>
          <w:rFonts w:eastAsia="Times New Roman" w:cstheme="minorHAnsi"/>
          <w:b/>
          <w:sz w:val="20"/>
          <w:szCs w:val="20"/>
        </w:rPr>
      </w:pPr>
      <w:r w:rsidRPr="00242D52">
        <w:rPr>
          <w:rFonts w:eastAsia="Times New Roman" w:cstheme="minorHAnsi"/>
          <w:b/>
          <w:sz w:val="20"/>
          <w:szCs w:val="20"/>
        </w:rPr>
        <w:tab/>
      </w:r>
      <w:r w:rsidRPr="00242D52">
        <w:rPr>
          <w:rFonts w:eastAsia="Times New Roman" w:cstheme="minorHAnsi"/>
          <w:b/>
          <w:sz w:val="20"/>
          <w:szCs w:val="20"/>
        </w:rPr>
        <w:tab/>
      </w:r>
      <w:r w:rsidRPr="00242D52">
        <w:rPr>
          <w:rFonts w:eastAsia="Times New Roman" w:cstheme="minorHAnsi"/>
          <w:b/>
          <w:sz w:val="20"/>
          <w:szCs w:val="20"/>
        </w:rPr>
        <w:tab/>
      </w:r>
    </w:p>
    <w:p w14:paraId="46C98468" w14:textId="70B97AD0" w:rsidR="00385356" w:rsidRPr="00242D52" w:rsidRDefault="00001C4A" w:rsidP="00385356">
      <w:pPr>
        <w:tabs>
          <w:tab w:val="left" w:pos="1440"/>
          <w:tab w:val="left" w:pos="6120"/>
          <w:tab w:val="left" w:pos="7560"/>
          <w:tab w:val="left" w:pos="10260"/>
        </w:tabs>
        <w:spacing w:line="276" w:lineRule="auto"/>
        <w:ind w:left="180" w:right="360"/>
        <w:rPr>
          <w:rFonts w:eastAsia="Times New Roman" w:cstheme="minorHAnsi"/>
          <w:b/>
          <w:sz w:val="22"/>
          <w:szCs w:val="22"/>
        </w:rPr>
      </w:pPr>
      <w:r w:rsidRPr="00001C4A">
        <w:rPr>
          <w:rFonts w:eastAsia="Times New Roman" w:cstheme="minorHAnsi"/>
          <w:b/>
          <w:sz w:val="22"/>
          <w:szCs w:val="22"/>
        </w:rPr>
        <w:t>Friday</w:t>
      </w:r>
      <w:r w:rsidR="00385356" w:rsidRPr="00242D52">
        <w:rPr>
          <w:rFonts w:eastAsia="Times New Roman" w:cstheme="minorHAnsi"/>
          <w:b/>
          <w:sz w:val="22"/>
          <w:szCs w:val="22"/>
        </w:rPr>
        <w:t xml:space="preserve"> Ju</w:t>
      </w:r>
      <w:r w:rsidR="007A3651">
        <w:rPr>
          <w:rFonts w:eastAsia="Times New Roman" w:cstheme="minorHAnsi"/>
          <w:b/>
          <w:sz w:val="22"/>
          <w:szCs w:val="22"/>
        </w:rPr>
        <w:t>ly</w:t>
      </w:r>
      <w:r w:rsidR="00385356" w:rsidRPr="00242D52">
        <w:rPr>
          <w:rFonts w:eastAsia="Times New Roman" w:cstheme="minorHAnsi"/>
          <w:b/>
          <w:sz w:val="22"/>
          <w:szCs w:val="22"/>
        </w:rPr>
        <w:t xml:space="preserve"> 2</w:t>
      </w:r>
      <w:r w:rsidR="007A3651">
        <w:rPr>
          <w:rFonts w:eastAsia="Times New Roman" w:cstheme="minorHAnsi"/>
          <w:b/>
          <w:sz w:val="22"/>
          <w:szCs w:val="22"/>
        </w:rPr>
        <w:t>4</w:t>
      </w:r>
      <w:r w:rsidR="00385356" w:rsidRPr="00242D52">
        <w:rPr>
          <w:rFonts w:eastAsia="Times New Roman" w:cstheme="minorHAnsi"/>
          <w:b/>
          <w:sz w:val="22"/>
          <w:szCs w:val="22"/>
        </w:rPr>
        <w:t xml:space="preserve">, </w:t>
      </w:r>
      <w:r w:rsidR="00AB2AE5">
        <w:rPr>
          <w:rFonts w:eastAsia="Times New Roman" w:cstheme="minorHAnsi"/>
          <w:b/>
          <w:sz w:val="22"/>
          <w:szCs w:val="22"/>
        </w:rPr>
        <w:t>2026</w:t>
      </w:r>
      <w:r w:rsidR="00385356" w:rsidRPr="00242D52">
        <w:rPr>
          <w:rFonts w:eastAsia="Times New Roman" w:cstheme="minorHAnsi"/>
          <w:b/>
          <w:sz w:val="22"/>
          <w:szCs w:val="22"/>
        </w:rPr>
        <w:tab/>
      </w:r>
    </w:p>
    <w:p w14:paraId="3BE95BFA" w14:textId="5CB6854F"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bookmarkStart w:id="1" w:name="_Hlk220066915"/>
      <w:r w:rsidR="008F03AE">
        <w:rPr>
          <w:rFonts w:eastAsia="Times New Roman" w:cstheme="minorHAnsi"/>
          <w:b/>
          <w:sz w:val="20"/>
          <w:szCs w:val="20"/>
        </w:rPr>
        <w:t>B</w:t>
      </w:r>
      <w:r w:rsidRPr="00710C9D">
        <w:rPr>
          <w:rFonts w:eastAsia="Times New Roman" w:cstheme="minorHAnsi"/>
          <w:b/>
          <w:sz w:val="20"/>
          <w:szCs w:val="20"/>
        </w:rPr>
        <w:t xml:space="preserve">reakfast </w:t>
      </w:r>
      <w:r w:rsidR="008F03AE">
        <w:rPr>
          <w:rFonts w:eastAsia="Times New Roman" w:cstheme="minorHAnsi"/>
          <w:b/>
          <w:sz w:val="20"/>
          <w:szCs w:val="20"/>
        </w:rPr>
        <w:t>B</w:t>
      </w:r>
      <w:r w:rsidRPr="00710C9D">
        <w:rPr>
          <w:rFonts w:eastAsia="Times New Roman" w:cstheme="minorHAnsi"/>
          <w:b/>
          <w:sz w:val="20"/>
          <w:szCs w:val="20"/>
        </w:rPr>
        <w:t xml:space="preserve">uffet </w:t>
      </w:r>
      <w:r w:rsidR="008F03AE">
        <w:rPr>
          <w:rFonts w:eastAsia="Times New Roman" w:cstheme="minorHAnsi"/>
          <w:b/>
          <w:sz w:val="20"/>
          <w:szCs w:val="20"/>
        </w:rPr>
        <w:t>$10.95</w:t>
      </w:r>
      <w:bookmarkEnd w:id="1"/>
      <w:r w:rsidRPr="00242D52">
        <w:rPr>
          <w:rFonts w:eastAsia="Times New Roman" w:cstheme="minorHAnsi"/>
          <w:b/>
          <w:sz w:val="20"/>
          <w:szCs w:val="20"/>
        </w:rPr>
        <w:tab/>
        <w:t>0</w:t>
      </w:r>
      <w:r w:rsidR="006435CD">
        <w:rPr>
          <w:rFonts w:eastAsia="Times New Roman" w:cstheme="minorHAnsi"/>
          <w:b/>
          <w:sz w:val="20"/>
          <w:szCs w:val="20"/>
        </w:rPr>
        <w:t>6</w:t>
      </w:r>
      <w:r w:rsidRPr="00242D52">
        <w:rPr>
          <w:rFonts w:eastAsia="Times New Roman" w:cstheme="minorHAnsi"/>
          <w:b/>
          <w:sz w:val="20"/>
          <w:szCs w:val="20"/>
        </w:rPr>
        <w:t>00</w:t>
      </w:r>
      <w:r w:rsidR="006435CD">
        <w:rPr>
          <w:rFonts w:eastAsia="Times New Roman" w:cstheme="minorHAnsi"/>
          <w:b/>
          <w:sz w:val="20"/>
          <w:szCs w:val="20"/>
        </w:rPr>
        <w:t xml:space="preserve"> - 1000</w:t>
      </w:r>
      <w:r w:rsidRPr="00242D52">
        <w:rPr>
          <w:rFonts w:eastAsia="Times New Roman" w:cstheme="minorHAnsi"/>
          <w:b/>
          <w:sz w:val="20"/>
          <w:szCs w:val="20"/>
        </w:rPr>
        <w:t xml:space="preserve"> </w:t>
      </w:r>
      <w:r w:rsidRPr="00242D52">
        <w:rPr>
          <w:rFonts w:eastAsia="Times New Roman" w:cstheme="minorHAnsi"/>
          <w:b/>
          <w:sz w:val="20"/>
          <w:szCs w:val="20"/>
        </w:rPr>
        <w:tab/>
      </w:r>
      <w:proofErr w:type="gramStart"/>
      <w:r w:rsidR="006435CD" w:rsidRPr="006435CD">
        <w:rPr>
          <w:rFonts w:eastAsia="Times New Roman" w:cstheme="minorHAnsi"/>
          <w:b/>
          <w:sz w:val="20"/>
          <w:szCs w:val="20"/>
        </w:rPr>
        <w:t>The</w:t>
      </w:r>
      <w:proofErr w:type="gramEnd"/>
      <w:r w:rsidR="006435CD" w:rsidRPr="006435CD">
        <w:rPr>
          <w:rFonts w:eastAsia="Times New Roman" w:cstheme="minorHAnsi"/>
          <w:b/>
          <w:sz w:val="20"/>
          <w:szCs w:val="20"/>
        </w:rPr>
        <w:t xml:space="preserve"> Garden Grille &amp; Bar</w:t>
      </w:r>
      <w:r w:rsidRPr="00242D52">
        <w:rPr>
          <w:rFonts w:eastAsia="Times New Roman" w:cstheme="minorHAnsi"/>
          <w:b/>
          <w:sz w:val="20"/>
          <w:szCs w:val="20"/>
        </w:rPr>
        <w:t xml:space="preserve"> </w:t>
      </w:r>
    </w:p>
    <w:p w14:paraId="027A69A1" w14:textId="39E8C61A"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Registration</w:t>
      </w:r>
      <w:r w:rsidRPr="00242D52">
        <w:rPr>
          <w:rFonts w:eastAsia="Times New Roman" w:cstheme="minorHAnsi"/>
          <w:b/>
          <w:sz w:val="20"/>
          <w:szCs w:val="20"/>
        </w:rPr>
        <w:tab/>
        <w:t>0900</w:t>
      </w:r>
      <w:r w:rsidR="006435CD">
        <w:rPr>
          <w:rFonts w:eastAsia="Times New Roman" w:cstheme="minorHAnsi"/>
          <w:b/>
          <w:sz w:val="20"/>
          <w:szCs w:val="20"/>
        </w:rPr>
        <w:t xml:space="preserve"> - </w:t>
      </w:r>
      <w:r w:rsidRPr="00242D52">
        <w:rPr>
          <w:rFonts w:eastAsia="Times New Roman" w:cstheme="minorHAnsi"/>
          <w:b/>
          <w:sz w:val="20"/>
          <w:szCs w:val="20"/>
        </w:rPr>
        <w:t>1600</w:t>
      </w:r>
      <w:r w:rsidRPr="00242D52">
        <w:rPr>
          <w:rFonts w:eastAsia="Times New Roman" w:cstheme="minorHAnsi"/>
          <w:b/>
          <w:sz w:val="20"/>
          <w:szCs w:val="20"/>
        </w:rPr>
        <w:tab/>
        <w:t>Foyer</w:t>
      </w:r>
    </w:p>
    <w:p w14:paraId="041264C3" w14:textId="5F700ED5" w:rsidR="00341DC6"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r w:rsidR="00341DC6">
        <w:rPr>
          <w:rFonts w:eastAsia="Times New Roman" w:cstheme="minorHAnsi"/>
          <w:b/>
          <w:sz w:val="20"/>
          <w:szCs w:val="20"/>
        </w:rPr>
        <w:t>Vendor Tables Set up</w:t>
      </w:r>
      <w:r w:rsidR="00341DC6">
        <w:rPr>
          <w:rFonts w:eastAsia="Times New Roman" w:cstheme="minorHAnsi"/>
          <w:b/>
          <w:sz w:val="20"/>
          <w:szCs w:val="20"/>
        </w:rPr>
        <w:tab/>
        <w:t>Morning</w:t>
      </w:r>
    </w:p>
    <w:p w14:paraId="2D32F6DE" w14:textId="5CE1FE0B" w:rsidR="00385356" w:rsidRPr="00242D52" w:rsidRDefault="00341DC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00385356" w:rsidRPr="00242D52">
        <w:rPr>
          <w:rFonts w:eastAsia="Times New Roman" w:cstheme="minorHAnsi"/>
          <w:b/>
          <w:sz w:val="20"/>
          <w:szCs w:val="20"/>
        </w:rPr>
        <w:t>Hospitality Room</w:t>
      </w:r>
      <w:r w:rsidR="00385356" w:rsidRPr="00242D52">
        <w:rPr>
          <w:rFonts w:eastAsia="Times New Roman" w:cstheme="minorHAnsi"/>
          <w:b/>
          <w:sz w:val="20"/>
          <w:szCs w:val="20"/>
        </w:rPr>
        <w:tab/>
        <w:t>0900</w:t>
      </w:r>
      <w:r w:rsidR="006435CD">
        <w:rPr>
          <w:rFonts w:eastAsia="Times New Roman" w:cstheme="minorHAnsi"/>
          <w:b/>
          <w:sz w:val="20"/>
          <w:szCs w:val="20"/>
        </w:rPr>
        <w:t xml:space="preserve"> - </w:t>
      </w:r>
      <w:r w:rsidR="00385356" w:rsidRPr="00242D52">
        <w:rPr>
          <w:rFonts w:eastAsia="Times New Roman" w:cstheme="minorHAnsi"/>
          <w:b/>
          <w:sz w:val="20"/>
          <w:szCs w:val="20"/>
        </w:rPr>
        <w:t>1</w:t>
      </w:r>
      <w:r>
        <w:rPr>
          <w:rFonts w:eastAsia="Times New Roman" w:cstheme="minorHAnsi"/>
          <w:b/>
          <w:sz w:val="20"/>
          <w:szCs w:val="20"/>
        </w:rPr>
        <w:t>2</w:t>
      </w:r>
      <w:r w:rsidR="00385356" w:rsidRPr="00242D52">
        <w:rPr>
          <w:rFonts w:eastAsia="Times New Roman" w:cstheme="minorHAnsi"/>
          <w:b/>
          <w:sz w:val="20"/>
          <w:szCs w:val="20"/>
        </w:rPr>
        <w:t>00</w:t>
      </w:r>
      <w:r w:rsidR="00385356" w:rsidRPr="00242D52">
        <w:rPr>
          <w:rFonts w:eastAsia="Times New Roman" w:cstheme="minorHAnsi"/>
          <w:b/>
          <w:sz w:val="20"/>
          <w:szCs w:val="20"/>
        </w:rPr>
        <w:tab/>
      </w:r>
      <w:r w:rsidR="00140B61">
        <w:rPr>
          <w:rFonts w:eastAsia="Times New Roman" w:cstheme="minorHAnsi"/>
          <w:b/>
          <w:sz w:val="20"/>
          <w:szCs w:val="20"/>
        </w:rPr>
        <w:t xml:space="preserve">Suite </w:t>
      </w:r>
      <w:r w:rsidR="00591F28">
        <w:rPr>
          <w:rFonts w:eastAsia="Times New Roman" w:cstheme="minorHAnsi"/>
          <w:b/>
          <w:sz w:val="20"/>
          <w:szCs w:val="20"/>
        </w:rPr>
        <w:t>TBD</w:t>
      </w:r>
    </w:p>
    <w:p w14:paraId="17357107" w14:textId="33187C90"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Auxiliary Committee Meetings</w:t>
      </w:r>
      <w:r w:rsidRPr="00242D52">
        <w:rPr>
          <w:rFonts w:eastAsia="Times New Roman" w:cstheme="minorHAnsi"/>
          <w:b/>
          <w:sz w:val="20"/>
          <w:szCs w:val="20"/>
        </w:rPr>
        <w:tab/>
        <w:t>0900</w:t>
      </w:r>
      <w:r w:rsidRPr="00242D52">
        <w:rPr>
          <w:rFonts w:eastAsia="Times New Roman" w:cstheme="minorHAnsi"/>
          <w:b/>
          <w:sz w:val="20"/>
          <w:szCs w:val="20"/>
        </w:rPr>
        <w:tab/>
      </w:r>
      <w:r w:rsidR="00591F28">
        <w:rPr>
          <w:rFonts w:eastAsia="Times New Roman" w:cstheme="minorHAnsi"/>
          <w:b/>
          <w:sz w:val="20"/>
          <w:szCs w:val="20"/>
        </w:rPr>
        <w:t>See Committee Chair</w:t>
      </w:r>
    </w:p>
    <w:p w14:paraId="783DE3DE" w14:textId="39D48246"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Memorial Service Rehearsal</w:t>
      </w:r>
      <w:r w:rsidRPr="00242D52">
        <w:rPr>
          <w:rFonts w:eastAsia="Times New Roman" w:cstheme="minorHAnsi"/>
          <w:b/>
          <w:sz w:val="20"/>
          <w:szCs w:val="20"/>
        </w:rPr>
        <w:tab/>
        <w:t>1115</w:t>
      </w:r>
      <w:r w:rsidRPr="00242D52">
        <w:rPr>
          <w:rFonts w:eastAsia="Times New Roman" w:cstheme="minorHAnsi"/>
          <w:b/>
          <w:sz w:val="20"/>
          <w:szCs w:val="20"/>
        </w:rPr>
        <w:tab/>
      </w:r>
      <w:r w:rsidR="003E0444" w:rsidRPr="003E0444">
        <w:rPr>
          <w:rFonts w:eastAsia="Times New Roman" w:cstheme="minorHAnsi"/>
          <w:b/>
          <w:sz w:val="20"/>
          <w:szCs w:val="20"/>
        </w:rPr>
        <w:t>Meridian &amp; Emerald</w:t>
      </w:r>
    </w:p>
    <w:p w14:paraId="795BC30A" w14:textId="7BC6B24B"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Opening Ceremonies</w:t>
      </w:r>
      <w:r w:rsidRPr="00242D52">
        <w:rPr>
          <w:rFonts w:eastAsia="Times New Roman" w:cstheme="minorHAnsi"/>
          <w:b/>
          <w:sz w:val="20"/>
          <w:szCs w:val="20"/>
        </w:rPr>
        <w:tab/>
        <w:t>1300</w:t>
      </w:r>
      <w:r w:rsidRPr="00242D52">
        <w:rPr>
          <w:rFonts w:eastAsia="Times New Roman" w:cstheme="minorHAnsi"/>
          <w:b/>
          <w:sz w:val="20"/>
          <w:szCs w:val="20"/>
        </w:rPr>
        <w:tab/>
      </w:r>
      <w:r w:rsidR="003E0444" w:rsidRPr="003E0444">
        <w:rPr>
          <w:rFonts w:eastAsia="Times New Roman" w:cstheme="minorHAnsi"/>
          <w:b/>
          <w:sz w:val="20"/>
          <w:szCs w:val="20"/>
        </w:rPr>
        <w:t>Meridian &amp; Emerald</w:t>
      </w:r>
    </w:p>
    <w:p w14:paraId="1C9B927D" w14:textId="5E0AD6DF"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Foxy Ladies Club</w:t>
      </w:r>
      <w:r w:rsidRPr="00242D52">
        <w:rPr>
          <w:rFonts w:eastAsia="Times New Roman" w:cstheme="minorHAnsi"/>
          <w:b/>
          <w:sz w:val="20"/>
          <w:szCs w:val="20"/>
        </w:rPr>
        <w:tab/>
        <w:t>1</w:t>
      </w:r>
      <w:r w:rsidR="00341DC6">
        <w:rPr>
          <w:rFonts w:eastAsia="Times New Roman" w:cstheme="minorHAnsi"/>
          <w:b/>
          <w:sz w:val="20"/>
          <w:szCs w:val="20"/>
        </w:rPr>
        <w:t>530-1630</w:t>
      </w:r>
      <w:r w:rsidRPr="00242D52">
        <w:rPr>
          <w:rFonts w:eastAsia="Times New Roman" w:cstheme="minorHAnsi"/>
          <w:b/>
          <w:sz w:val="20"/>
          <w:szCs w:val="20"/>
        </w:rPr>
        <w:tab/>
      </w:r>
      <w:proofErr w:type="gramStart"/>
      <w:r w:rsidR="00341DC6">
        <w:rPr>
          <w:rFonts w:eastAsia="Times New Roman" w:cstheme="minorHAnsi"/>
          <w:b/>
          <w:sz w:val="20"/>
          <w:szCs w:val="20"/>
        </w:rPr>
        <w:t>Suite</w:t>
      </w:r>
      <w:proofErr w:type="gramEnd"/>
      <w:r w:rsidR="00341DC6">
        <w:rPr>
          <w:rFonts w:eastAsia="Times New Roman" w:cstheme="minorHAnsi"/>
          <w:b/>
          <w:sz w:val="20"/>
          <w:szCs w:val="20"/>
        </w:rPr>
        <w:t xml:space="preserve"> TBD</w:t>
      </w:r>
    </w:p>
    <w:p w14:paraId="663123E7" w14:textId="1C29F066" w:rsidR="00341DC6" w:rsidRPr="00242D52" w:rsidRDefault="00341DC6" w:rsidP="00341DC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Pr="00242D52">
        <w:rPr>
          <w:rFonts w:eastAsia="Times New Roman" w:cstheme="minorHAnsi"/>
          <w:b/>
          <w:sz w:val="20"/>
          <w:szCs w:val="20"/>
        </w:rPr>
        <w:t>Hospitality Room</w:t>
      </w:r>
      <w:r w:rsidRPr="00242D52">
        <w:rPr>
          <w:rFonts w:eastAsia="Times New Roman" w:cstheme="minorHAnsi"/>
          <w:b/>
          <w:sz w:val="20"/>
          <w:szCs w:val="20"/>
        </w:rPr>
        <w:tab/>
      </w:r>
      <w:r>
        <w:rPr>
          <w:rFonts w:eastAsia="Times New Roman" w:cstheme="minorHAnsi"/>
          <w:b/>
          <w:sz w:val="20"/>
          <w:szCs w:val="20"/>
        </w:rPr>
        <w:t>16</w:t>
      </w:r>
      <w:r w:rsidRPr="00242D52">
        <w:rPr>
          <w:rFonts w:eastAsia="Times New Roman" w:cstheme="minorHAnsi"/>
          <w:b/>
          <w:sz w:val="20"/>
          <w:szCs w:val="20"/>
        </w:rPr>
        <w:t>30</w:t>
      </w:r>
      <w:r w:rsidRPr="00242D52">
        <w:rPr>
          <w:rFonts w:eastAsia="Times New Roman" w:cstheme="minorHAnsi"/>
          <w:b/>
          <w:sz w:val="20"/>
          <w:szCs w:val="20"/>
        </w:rPr>
        <w:tab/>
      </w:r>
      <w:r>
        <w:rPr>
          <w:rFonts w:eastAsia="Times New Roman" w:cstheme="minorHAnsi"/>
          <w:b/>
          <w:sz w:val="20"/>
          <w:szCs w:val="20"/>
        </w:rPr>
        <w:t>Suite TBD</w:t>
      </w:r>
    </w:p>
    <w:p w14:paraId="174F9416" w14:textId="19EF4824" w:rsidR="00385356" w:rsidRPr="00242D52" w:rsidRDefault="00341DC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00385356" w:rsidRPr="00242D52">
        <w:rPr>
          <w:rFonts w:eastAsia="Times New Roman" w:cstheme="minorHAnsi"/>
          <w:b/>
          <w:sz w:val="20"/>
          <w:szCs w:val="20"/>
        </w:rPr>
        <w:t>FRA Committee Meeting</w:t>
      </w:r>
      <w:r w:rsidR="00385356" w:rsidRPr="00242D52">
        <w:rPr>
          <w:rFonts w:eastAsia="Times New Roman" w:cstheme="minorHAnsi"/>
          <w:b/>
          <w:sz w:val="20"/>
          <w:szCs w:val="20"/>
        </w:rPr>
        <w:tab/>
        <w:t>1530</w:t>
      </w:r>
      <w:r w:rsidR="00385356" w:rsidRPr="00242D52">
        <w:rPr>
          <w:rFonts w:eastAsia="Times New Roman" w:cstheme="minorHAnsi"/>
          <w:b/>
          <w:sz w:val="20"/>
          <w:szCs w:val="20"/>
        </w:rPr>
        <w:tab/>
      </w:r>
      <w:r w:rsidR="00591F28">
        <w:rPr>
          <w:rFonts w:eastAsia="Times New Roman" w:cstheme="minorHAnsi"/>
          <w:b/>
          <w:sz w:val="20"/>
          <w:szCs w:val="20"/>
        </w:rPr>
        <w:t>TBD</w:t>
      </w:r>
    </w:p>
    <w:p w14:paraId="4DAF346A" w14:textId="53A75F1C" w:rsidR="00385356" w:rsidRDefault="00385356" w:rsidP="00385356">
      <w:pPr>
        <w:tabs>
          <w:tab w:val="left" w:pos="1440"/>
          <w:tab w:val="left" w:pos="6120"/>
          <w:tab w:val="left" w:pos="7560"/>
          <w:tab w:val="left" w:pos="10260"/>
        </w:tabs>
        <w:spacing w:line="276" w:lineRule="auto"/>
        <w:ind w:left="187" w:right="360"/>
        <w:rPr>
          <w:rFonts w:eastAsia="Times New Roman" w:cstheme="minorHAnsi"/>
          <w:b/>
          <w:sz w:val="20"/>
          <w:szCs w:val="20"/>
        </w:rPr>
      </w:pPr>
      <w:r w:rsidRPr="00242D52">
        <w:rPr>
          <w:rFonts w:eastAsia="Times New Roman" w:cstheme="minorHAnsi"/>
          <w:b/>
          <w:sz w:val="20"/>
          <w:szCs w:val="20"/>
        </w:rPr>
        <w:tab/>
      </w:r>
      <w:r w:rsidRPr="001730B9">
        <w:rPr>
          <w:rFonts w:eastAsia="Times New Roman" w:cstheme="minorHAnsi"/>
          <w:b/>
          <w:sz w:val="20"/>
          <w:szCs w:val="20"/>
        </w:rPr>
        <w:t>Welcome Aboard Party</w:t>
      </w:r>
      <w:r w:rsidRPr="001730B9">
        <w:rPr>
          <w:rFonts w:eastAsia="Times New Roman" w:cstheme="minorHAnsi"/>
          <w:b/>
          <w:sz w:val="20"/>
          <w:szCs w:val="20"/>
        </w:rPr>
        <w:tab/>
        <w:t>1900</w:t>
      </w:r>
      <w:r w:rsidRPr="001730B9">
        <w:rPr>
          <w:rFonts w:eastAsia="Times New Roman" w:cstheme="minorHAnsi"/>
          <w:b/>
          <w:sz w:val="20"/>
          <w:szCs w:val="20"/>
        </w:rPr>
        <w:tab/>
      </w:r>
      <w:r w:rsidR="003C7E93" w:rsidRPr="003E0444">
        <w:rPr>
          <w:rFonts w:eastAsia="Times New Roman" w:cstheme="minorHAnsi"/>
          <w:b/>
          <w:sz w:val="20"/>
          <w:szCs w:val="20"/>
        </w:rPr>
        <w:t>Meridian &amp; Emerald</w:t>
      </w:r>
    </w:p>
    <w:p w14:paraId="0AB4FEE0" w14:textId="77777777" w:rsidR="00160914" w:rsidRDefault="00160914" w:rsidP="002867FA">
      <w:pPr>
        <w:tabs>
          <w:tab w:val="left" w:pos="1440"/>
          <w:tab w:val="left" w:pos="6120"/>
          <w:tab w:val="left" w:pos="7560"/>
          <w:tab w:val="left" w:pos="10260"/>
        </w:tabs>
        <w:spacing w:after="120" w:line="276" w:lineRule="auto"/>
        <w:ind w:left="187" w:right="360"/>
        <w:rPr>
          <w:rFonts w:eastAsia="Times New Roman" w:cstheme="minorHAnsi"/>
          <w:b/>
          <w:sz w:val="20"/>
          <w:szCs w:val="20"/>
        </w:rPr>
      </w:pPr>
    </w:p>
    <w:p w14:paraId="5DCAB7F7" w14:textId="3E562ACE" w:rsidR="00385356" w:rsidRPr="00242D52" w:rsidRDefault="007A3651" w:rsidP="002867FA">
      <w:pPr>
        <w:tabs>
          <w:tab w:val="left" w:pos="1440"/>
          <w:tab w:val="left" w:pos="6120"/>
          <w:tab w:val="left" w:pos="7560"/>
          <w:tab w:val="left" w:pos="10260"/>
        </w:tabs>
        <w:spacing w:after="120" w:line="276" w:lineRule="auto"/>
        <w:ind w:left="187" w:right="360"/>
        <w:rPr>
          <w:rFonts w:eastAsia="Times New Roman" w:cstheme="minorHAnsi"/>
          <w:b/>
          <w:sz w:val="22"/>
          <w:szCs w:val="22"/>
        </w:rPr>
      </w:pPr>
      <w:r w:rsidRPr="007A3651">
        <w:rPr>
          <w:rFonts w:eastAsia="Times New Roman" w:cstheme="minorHAnsi"/>
          <w:b/>
          <w:sz w:val="22"/>
          <w:szCs w:val="22"/>
        </w:rPr>
        <w:t>Saturday</w:t>
      </w:r>
      <w:r w:rsidR="00385356" w:rsidRPr="00242D52">
        <w:rPr>
          <w:rFonts w:eastAsia="Times New Roman" w:cstheme="minorHAnsi"/>
          <w:b/>
          <w:sz w:val="22"/>
          <w:szCs w:val="22"/>
        </w:rPr>
        <w:t xml:space="preserve"> Ju</w:t>
      </w:r>
      <w:r>
        <w:rPr>
          <w:rFonts w:eastAsia="Times New Roman" w:cstheme="minorHAnsi"/>
          <w:b/>
          <w:sz w:val="22"/>
          <w:szCs w:val="22"/>
        </w:rPr>
        <w:t>ly</w:t>
      </w:r>
      <w:r w:rsidR="00385356" w:rsidRPr="00242D52">
        <w:rPr>
          <w:rFonts w:eastAsia="Times New Roman" w:cstheme="minorHAnsi"/>
          <w:b/>
          <w:sz w:val="22"/>
          <w:szCs w:val="22"/>
        </w:rPr>
        <w:t xml:space="preserve"> </w:t>
      </w:r>
      <w:r>
        <w:rPr>
          <w:rFonts w:eastAsia="Times New Roman" w:cstheme="minorHAnsi"/>
          <w:b/>
          <w:sz w:val="22"/>
          <w:szCs w:val="22"/>
        </w:rPr>
        <w:t>25</w:t>
      </w:r>
      <w:r w:rsidR="00385356" w:rsidRPr="00242D52">
        <w:rPr>
          <w:rFonts w:eastAsia="Times New Roman" w:cstheme="minorHAnsi"/>
          <w:b/>
          <w:sz w:val="22"/>
          <w:szCs w:val="22"/>
        </w:rPr>
        <w:t xml:space="preserve">, </w:t>
      </w:r>
      <w:r w:rsidR="00AB2AE5">
        <w:rPr>
          <w:rFonts w:eastAsia="Times New Roman" w:cstheme="minorHAnsi"/>
          <w:b/>
          <w:sz w:val="22"/>
          <w:szCs w:val="22"/>
        </w:rPr>
        <w:t>2026</w:t>
      </w:r>
      <w:r w:rsidR="00385356" w:rsidRPr="00242D52">
        <w:rPr>
          <w:rFonts w:eastAsia="Times New Roman" w:cstheme="minorHAnsi"/>
          <w:b/>
          <w:sz w:val="22"/>
          <w:szCs w:val="22"/>
        </w:rPr>
        <w:tab/>
      </w:r>
    </w:p>
    <w:p w14:paraId="45007232" w14:textId="4B00E865"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r w:rsidR="00890706" w:rsidRPr="00890706">
        <w:rPr>
          <w:rFonts w:eastAsia="Times New Roman" w:cstheme="minorHAnsi"/>
          <w:b/>
          <w:sz w:val="20"/>
          <w:szCs w:val="20"/>
        </w:rPr>
        <w:t>Breakfast Buffet $10.95</w:t>
      </w:r>
      <w:r w:rsidRPr="00242D52">
        <w:rPr>
          <w:rFonts w:eastAsia="Times New Roman" w:cstheme="minorHAnsi"/>
          <w:b/>
          <w:sz w:val="20"/>
          <w:szCs w:val="20"/>
        </w:rPr>
        <w:tab/>
        <w:t>0700</w:t>
      </w:r>
      <w:r w:rsidR="006435CD">
        <w:rPr>
          <w:rFonts w:eastAsia="Times New Roman" w:cstheme="minorHAnsi"/>
          <w:b/>
          <w:sz w:val="20"/>
          <w:szCs w:val="20"/>
        </w:rPr>
        <w:t>-1100</w:t>
      </w:r>
      <w:r w:rsidRPr="00242D52">
        <w:rPr>
          <w:rFonts w:eastAsia="Times New Roman" w:cstheme="minorHAnsi"/>
          <w:b/>
          <w:sz w:val="20"/>
          <w:szCs w:val="20"/>
        </w:rPr>
        <w:tab/>
      </w:r>
      <w:proofErr w:type="gramStart"/>
      <w:r w:rsidR="006435CD" w:rsidRPr="006435CD">
        <w:rPr>
          <w:rFonts w:eastAsia="Times New Roman" w:cstheme="minorHAnsi"/>
          <w:b/>
          <w:sz w:val="20"/>
          <w:szCs w:val="20"/>
        </w:rPr>
        <w:t>The</w:t>
      </w:r>
      <w:proofErr w:type="gramEnd"/>
      <w:r w:rsidR="006435CD" w:rsidRPr="006435CD">
        <w:rPr>
          <w:rFonts w:eastAsia="Times New Roman" w:cstheme="minorHAnsi"/>
          <w:b/>
          <w:sz w:val="20"/>
          <w:szCs w:val="20"/>
        </w:rPr>
        <w:t xml:space="preserve"> Garden Grille &amp; Bar</w:t>
      </w:r>
    </w:p>
    <w:p w14:paraId="3D29BE7B" w14:textId="5226BF5B"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Registration</w:t>
      </w:r>
      <w:r w:rsidRPr="00242D52">
        <w:rPr>
          <w:rFonts w:eastAsia="Times New Roman" w:cstheme="minorHAnsi"/>
          <w:b/>
          <w:sz w:val="20"/>
          <w:szCs w:val="20"/>
        </w:rPr>
        <w:tab/>
        <w:t>0800-1600</w:t>
      </w:r>
      <w:r w:rsidRPr="00242D52">
        <w:rPr>
          <w:rFonts w:eastAsia="Times New Roman" w:cstheme="minorHAnsi"/>
          <w:b/>
          <w:sz w:val="20"/>
          <w:szCs w:val="20"/>
        </w:rPr>
        <w:tab/>
        <w:t>Foyer</w:t>
      </w:r>
    </w:p>
    <w:p w14:paraId="057D581E" w14:textId="01972DC7"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FRA Business Session</w:t>
      </w:r>
      <w:r w:rsidRPr="00242D52">
        <w:rPr>
          <w:rFonts w:eastAsia="Times New Roman" w:cstheme="minorHAnsi"/>
          <w:b/>
          <w:sz w:val="20"/>
          <w:szCs w:val="20"/>
        </w:rPr>
        <w:tab/>
        <w:t>0900-1600</w:t>
      </w:r>
      <w:r w:rsidRPr="00242D52">
        <w:rPr>
          <w:rFonts w:eastAsia="Times New Roman" w:cstheme="minorHAnsi"/>
          <w:b/>
          <w:sz w:val="20"/>
          <w:szCs w:val="20"/>
        </w:rPr>
        <w:tab/>
      </w:r>
      <w:r w:rsidR="00160914" w:rsidRPr="003E0444">
        <w:rPr>
          <w:rFonts w:eastAsia="Times New Roman" w:cstheme="minorHAnsi"/>
          <w:b/>
          <w:sz w:val="20"/>
          <w:szCs w:val="20"/>
        </w:rPr>
        <w:t>Meridian &amp; Emerald</w:t>
      </w:r>
    </w:p>
    <w:p w14:paraId="34AA2BCD" w14:textId="6901B02C"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Auxiliary Business Session</w:t>
      </w:r>
      <w:r w:rsidRPr="00242D52">
        <w:rPr>
          <w:rFonts w:eastAsia="Times New Roman" w:cstheme="minorHAnsi"/>
          <w:b/>
          <w:sz w:val="20"/>
          <w:szCs w:val="20"/>
        </w:rPr>
        <w:tab/>
        <w:t>0900</w:t>
      </w:r>
      <w:r w:rsidRPr="00242D52">
        <w:rPr>
          <w:rFonts w:eastAsia="Times New Roman" w:cstheme="minorHAnsi"/>
          <w:b/>
          <w:sz w:val="20"/>
          <w:szCs w:val="20"/>
        </w:rPr>
        <w:tab/>
      </w:r>
      <w:r w:rsidR="00F371DB" w:rsidRPr="00F371DB">
        <w:rPr>
          <w:rFonts w:eastAsia="Times New Roman" w:cstheme="minorHAnsi"/>
          <w:b/>
          <w:sz w:val="20"/>
          <w:szCs w:val="20"/>
        </w:rPr>
        <w:t>Providence &amp; Windsor</w:t>
      </w:r>
    </w:p>
    <w:p w14:paraId="7F5F1416" w14:textId="40089CCD"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FRA Gray Hat Luncheon</w:t>
      </w:r>
      <w:r w:rsidRPr="00242D52">
        <w:rPr>
          <w:rFonts w:eastAsia="Times New Roman" w:cstheme="minorHAnsi"/>
          <w:b/>
          <w:sz w:val="20"/>
          <w:szCs w:val="20"/>
        </w:rPr>
        <w:tab/>
        <w:t>1130</w:t>
      </w:r>
      <w:r w:rsidRPr="00242D52">
        <w:rPr>
          <w:rFonts w:eastAsia="Times New Roman" w:cstheme="minorHAnsi"/>
          <w:b/>
          <w:sz w:val="20"/>
          <w:szCs w:val="20"/>
        </w:rPr>
        <w:tab/>
      </w:r>
      <w:r w:rsidR="00755A4A" w:rsidRPr="003E0444">
        <w:rPr>
          <w:rFonts w:eastAsia="Times New Roman" w:cstheme="minorHAnsi"/>
          <w:b/>
          <w:sz w:val="20"/>
          <w:szCs w:val="20"/>
        </w:rPr>
        <w:t>Meridian &amp; Emerald</w:t>
      </w:r>
    </w:p>
    <w:p w14:paraId="0A1482EC" w14:textId="5FC1E981" w:rsidR="002E2F67"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Auxiliary Gray Hat Luncheon</w:t>
      </w:r>
      <w:r w:rsidRPr="00242D52">
        <w:rPr>
          <w:rFonts w:eastAsia="Times New Roman" w:cstheme="minorHAnsi"/>
          <w:b/>
          <w:sz w:val="20"/>
          <w:szCs w:val="20"/>
        </w:rPr>
        <w:tab/>
        <w:t xml:space="preserve">1130    </w:t>
      </w:r>
      <w:r w:rsidRPr="00242D52">
        <w:rPr>
          <w:rFonts w:eastAsia="Times New Roman" w:cstheme="minorHAnsi"/>
          <w:b/>
          <w:sz w:val="20"/>
          <w:szCs w:val="20"/>
        </w:rPr>
        <w:tab/>
      </w:r>
      <w:r w:rsidR="00755A4A" w:rsidRPr="003E0444">
        <w:rPr>
          <w:rFonts w:eastAsia="Times New Roman" w:cstheme="minorHAnsi"/>
          <w:b/>
          <w:sz w:val="20"/>
          <w:szCs w:val="20"/>
        </w:rPr>
        <w:t>Meridian &amp; Emerald</w:t>
      </w:r>
    </w:p>
    <w:p w14:paraId="310D0622" w14:textId="0DBB1FD8" w:rsidR="00341DC6"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r w:rsidR="00341DC6" w:rsidRPr="001730B9">
        <w:rPr>
          <w:rFonts w:eastAsia="Times New Roman" w:cstheme="minorHAnsi"/>
          <w:b/>
          <w:sz w:val="20"/>
          <w:szCs w:val="20"/>
        </w:rPr>
        <w:t>Vendor Break down</w:t>
      </w:r>
      <w:r w:rsidR="00341DC6" w:rsidRPr="001730B9">
        <w:rPr>
          <w:rFonts w:eastAsia="Times New Roman" w:cstheme="minorHAnsi"/>
          <w:b/>
          <w:sz w:val="20"/>
          <w:szCs w:val="20"/>
        </w:rPr>
        <w:tab/>
      </w:r>
      <w:r w:rsidR="00341DC6">
        <w:rPr>
          <w:rFonts w:eastAsia="Times New Roman" w:cstheme="minorHAnsi"/>
          <w:b/>
          <w:sz w:val="20"/>
          <w:szCs w:val="20"/>
        </w:rPr>
        <w:t>Before 12</w:t>
      </w:r>
      <w:r w:rsidR="00341DC6" w:rsidRPr="001730B9">
        <w:rPr>
          <w:rFonts w:eastAsia="Times New Roman" w:cstheme="minorHAnsi"/>
          <w:b/>
          <w:sz w:val="20"/>
          <w:szCs w:val="20"/>
        </w:rPr>
        <w:t xml:space="preserve">00 </w:t>
      </w:r>
      <w:r w:rsidR="00341DC6" w:rsidRPr="001730B9">
        <w:rPr>
          <w:rFonts w:eastAsia="Times New Roman" w:cstheme="minorHAnsi"/>
          <w:b/>
          <w:sz w:val="20"/>
          <w:szCs w:val="20"/>
        </w:rPr>
        <w:tab/>
      </w:r>
      <w:r w:rsidR="00341DC6" w:rsidRPr="00242D52">
        <w:rPr>
          <w:rFonts w:eastAsia="Times New Roman" w:cstheme="minorHAnsi"/>
          <w:b/>
          <w:sz w:val="20"/>
          <w:szCs w:val="20"/>
        </w:rPr>
        <w:t>Hall</w:t>
      </w:r>
      <w:r w:rsidR="00341DC6">
        <w:rPr>
          <w:rFonts w:eastAsia="Times New Roman" w:cstheme="minorHAnsi"/>
          <w:b/>
          <w:sz w:val="20"/>
          <w:szCs w:val="20"/>
        </w:rPr>
        <w:t>way</w:t>
      </w:r>
    </w:p>
    <w:p w14:paraId="7D928E2B" w14:textId="31081932" w:rsidR="00385356" w:rsidRPr="00242D52" w:rsidRDefault="00341DC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00385356" w:rsidRPr="00242D52">
        <w:rPr>
          <w:rFonts w:eastAsia="Times New Roman" w:cstheme="minorHAnsi"/>
          <w:b/>
          <w:sz w:val="20"/>
          <w:szCs w:val="20"/>
        </w:rPr>
        <w:t>FRA Business Session</w:t>
      </w:r>
      <w:r w:rsidR="00385356" w:rsidRPr="00242D52">
        <w:rPr>
          <w:rFonts w:eastAsia="Times New Roman" w:cstheme="minorHAnsi"/>
          <w:b/>
          <w:sz w:val="20"/>
          <w:szCs w:val="20"/>
        </w:rPr>
        <w:tab/>
        <w:t>1300</w:t>
      </w:r>
      <w:r w:rsidR="00385356" w:rsidRPr="00242D52">
        <w:rPr>
          <w:rFonts w:eastAsia="Times New Roman" w:cstheme="minorHAnsi"/>
          <w:b/>
          <w:sz w:val="20"/>
          <w:szCs w:val="20"/>
        </w:rPr>
        <w:tab/>
      </w:r>
      <w:r w:rsidR="00755A4A" w:rsidRPr="00755A4A">
        <w:rPr>
          <w:rFonts w:eastAsia="Times New Roman" w:cstheme="minorHAnsi"/>
          <w:b/>
          <w:sz w:val="20"/>
          <w:szCs w:val="20"/>
        </w:rPr>
        <w:t>Meridian &amp; Emerald</w:t>
      </w:r>
    </w:p>
    <w:p w14:paraId="7A650353" w14:textId="4872E88C"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Auxiliary Business Session</w:t>
      </w:r>
      <w:r w:rsidRPr="00242D52">
        <w:rPr>
          <w:rFonts w:eastAsia="Times New Roman" w:cstheme="minorHAnsi"/>
          <w:b/>
          <w:sz w:val="20"/>
          <w:szCs w:val="20"/>
        </w:rPr>
        <w:tab/>
        <w:t>1300</w:t>
      </w:r>
      <w:r w:rsidRPr="00242D52">
        <w:rPr>
          <w:rFonts w:eastAsia="Times New Roman" w:cstheme="minorHAnsi"/>
          <w:b/>
          <w:sz w:val="20"/>
          <w:szCs w:val="20"/>
        </w:rPr>
        <w:tab/>
      </w:r>
      <w:r w:rsidR="003C7E93" w:rsidRPr="00F371DB">
        <w:rPr>
          <w:rFonts w:eastAsia="Times New Roman" w:cstheme="minorHAnsi"/>
          <w:b/>
          <w:sz w:val="20"/>
          <w:szCs w:val="20"/>
        </w:rPr>
        <w:t>Providence &amp; Windsor</w:t>
      </w:r>
    </w:p>
    <w:p w14:paraId="103D8329" w14:textId="2D69BE09"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t xml:space="preserve">Martini Club 15 min after FRA </w:t>
      </w:r>
      <w:r>
        <w:rPr>
          <w:rFonts w:eastAsia="Times New Roman" w:cstheme="minorHAnsi"/>
          <w:b/>
          <w:sz w:val="20"/>
          <w:szCs w:val="20"/>
        </w:rPr>
        <w:t>Meeting</w:t>
      </w:r>
      <w:r w:rsidRPr="00242D52">
        <w:rPr>
          <w:rFonts w:eastAsia="Times New Roman" w:cstheme="minorHAnsi"/>
          <w:b/>
          <w:sz w:val="20"/>
          <w:szCs w:val="20"/>
        </w:rPr>
        <w:tab/>
        <w:t>COB</w:t>
      </w:r>
      <w:r w:rsidR="00341DC6">
        <w:rPr>
          <w:rFonts w:eastAsia="Times New Roman" w:cstheme="minorHAnsi"/>
          <w:b/>
          <w:sz w:val="20"/>
          <w:szCs w:val="20"/>
        </w:rPr>
        <w:t>-1630</w:t>
      </w:r>
      <w:r w:rsidRPr="00242D52">
        <w:rPr>
          <w:rFonts w:eastAsia="Times New Roman" w:cstheme="minorHAnsi"/>
          <w:b/>
          <w:sz w:val="20"/>
          <w:szCs w:val="20"/>
        </w:rPr>
        <w:tab/>
      </w:r>
      <w:r w:rsidR="00596671">
        <w:rPr>
          <w:rFonts w:eastAsia="Times New Roman" w:cstheme="minorHAnsi"/>
          <w:b/>
          <w:sz w:val="20"/>
          <w:szCs w:val="20"/>
        </w:rPr>
        <w:t>Suite</w:t>
      </w:r>
      <w:r w:rsidR="00591F28">
        <w:rPr>
          <w:rFonts w:eastAsia="Times New Roman" w:cstheme="minorHAnsi"/>
          <w:b/>
          <w:sz w:val="20"/>
          <w:szCs w:val="20"/>
        </w:rPr>
        <w:t xml:space="preserve"> TBD</w:t>
      </w:r>
    </w:p>
    <w:p w14:paraId="77D9F4F2" w14:textId="03D86513" w:rsidR="00D914A2" w:rsidRDefault="00D914A2"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Pr="00242D52">
        <w:rPr>
          <w:rFonts w:eastAsia="Times New Roman" w:cstheme="minorHAnsi"/>
          <w:b/>
          <w:sz w:val="20"/>
          <w:szCs w:val="20"/>
        </w:rPr>
        <w:t>Hospitality Room</w:t>
      </w:r>
      <w:r>
        <w:rPr>
          <w:rFonts w:eastAsia="Times New Roman" w:cstheme="minorHAnsi"/>
          <w:b/>
          <w:sz w:val="20"/>
          <w:szCs w:val="20"/>
        </w:rPr>
        <w:tab/>
        <w:t>1630-1830</w:t>
      </w:r>
      <w:r>
        <w:rPr>
          <w:rFonts w:eastAsia="Times New Roman" w:cstheme="minorHAnsi"/>
          <w:b/>
          <w:sz w:val="20"/>
          <w:szCs w:val="20"/>
        </w:rPr>
        <w:tab/>
        <w:t>Suite TBD</w:t>
      </w:r>
      <w:r w:rsidR="00385356" w:rsidRPr="00242D52">
        <w:rPr>
          <w:rFonts w:eastAsia="Times New Roman" w:cstheme="minorHAnsi"/>
          <w:b/>
          <w:sz w:val="20"/>
          <w:szCs w:val="20"/>
        </w:rPr>
        <w:tab/>
      </w:r>
    </w:p>
    <w:p w14:paraId="22DD870D" w14:textId="2C22DBBE" w:rsidR="00385356" w:rsidRPr="00242D52" w:rsidRDefault="00D914A2"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00385356" w:rsidRPr="00242D52">
        <w:rPr>
          <w:rFonts w:eastAsia="Times New Roman" w:cstheme="minorHAnsi"/>
          <w:b/>
          <w:sz w:val="20"/>
          <w:szCs w:val="20"/>
        </w:rPr>
        <w:t>Mock Installation</w:t>
      </w:r>
      <w:r w:rsidR="00385356" w:rsidRPr="00242D52">
        <w:rPr>
          <w:rFonts w:eastAsia="Times New Roman" w:cstheme="minorHAnsi"/>
          <w:b/>
          <w:sz w:val="20"/>
          <w:szCs w:val="20"/>
        </w:rPr>
        <w:tab/>
        <w:t>18</w:t>
      </w:r>
      <w:r w:rsidR="00597014">
        <w:rPr>
          <w:rFonts w:eastAsia="Times New Roman" w:cstheme="minorHAnsi"/>
          <w:b/>
          <w:sz w:val="20"/>
          <w:szCs w:val="20"/>
        </w:rPr>
        <w:t>30</w:t>
      </w:r>
      <w:r w:rsidR="00385356" w:rsidRPr="00242D52">
        <w:rPr>
          <w:rFonts w:eastAsia="Times New Roman" w:cstheme="minorHAnsi"/>
          <w:b/>
          <w:sz w:val="20"/>
          <w:szCs w:val="20"/>
        </w:rPr>
        <w:tab/>
      </w:r>
      <w:r w:rsidR="003C7E93" w:rsidRPr="003C7E93">
        <w:rPr>
          <w:rFonts w:eastAsia="Times New Roman" w:cstheme="minorHAnsi"/>
          <w:b/>
          <w:sz w:val="20"/>
          <w:szCs w:val="20"/>
        </w:rPr>
        <w:t>Meridian &amp; Emerald</w:t>
      </w:r>
      <w:r w:rsidR="00385356" w:rsidRPr="00242D52">
        <w:rPr>
          <w:rFonts w:eastAsia="Times New Roman" w:cstheme="minorHAnsi"/>
          <w:b/>
          <w:sz w:val="20"/>
          <w:szCs w:val="20"/>
        </w:rPr>
        <w:t xml:space="preserve">  </w:t>
      </w:r>
    </w:p>
    <w:p w14:paraId="2792B852" w14:textId="1EADCE86"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r w:rsidR="003C37F0" w:rsidRPr="00242D52">
        <w:rPr>
          <w:rFonts w:eastAsia="Times New Roman" w:cstheme="minorHAnsi"/>
          <w:b/>
          <w:sz w:val="20"/>
          <w:szCs w:val="20"/>
        </w:rPr>
        <w:t>Banquet</w:t>
      </w:r>
      <w:r w:rsidR="003C37F0">
        <w:rPr>
          <w:rFonts w:eastAsia="Times New Roman" w:cstheme="minorHAnsi"/>
          <w:b/>
          <w:sz w:val="20"/>
          <w:szCs w:val="20"/>
        </w:rPr>
        <w:t>/</w:t>
      </w:r>
      <w:r w:rsidRPr="00242D52">
        <w:rPr>
          <w:rFonts w:eastAsia="Times New Roman" w:cstheme="minorHAnsi"/>
          <w:b/>
          <w:sz w:val="20"/>
          <w:szCs w:val="20"/>
        </w:rPr>
        <w:t>Entertainment</w:t>
      </w:r>
      <w:r w:rsidRPr="00242D52">
        <w:rPr>
          <w:rFonts w:eastAsia="Times New Roman" w:cstheme="minorHAnsi"/>
          <w:b/>
          <w:sz w:val="20"/>
          <w:szCs w:val="20"/>
        </w:rPr>
        <w:tab/>
        <w:t>1900-2200</w:t>
      </w:r>
      <w:r w:rsidRPr="00242D52">
        <w:rPr>
          <w:rFonts w:eastAsia="Times New Roman" w:cstheme="minorHAnsi"/>
          <w:b/>
          <w:sz w:val="20"/>
          <w:szCs w:val="20"/>
        </w:rPr>
        <w:tab/>
      </w:r>
      <w:r w:rsidR="003C7E93" w:rsidRPr="003C7E93">
        <w:rPr>
          <w:rFonts w:eastAsia="Times New Roman" w:cstheme="minorHAnsi"/>
          <w:b/>
          <w:sz w:val="20"/>
          <w:szCs w:val="20"/>
        </w:rPr>
        <w:t>Meridian &amp; Emerald</w:t>
      </w:r>
      <w:r w:rsidRPr="00242D52">
        <w:rPr>
          <w:rFonts w:eastAsia="Times New Roman" w:cstheme="minorHAnsi"/>
          <w:b/>
          <w:sz w:val="20"/>
          <w:szCs w:val="20"/>
        </w:rPr>
        <w:t xml:space="preserve">  </w:t>
      </w:r>
    </w:p>
    <w:p w14:paraId="42B5D6EA" w14:textId="4DACAA3B" w:rsidR="00385356" w:rsidRDefault="00385356" w:rsidP="00385356">
      <w:pPr>
        <w:tabs>
          <w:tab w:val="left" w:pos="1440"/>
          <w:tab w:val="left" w:pos="6120"/>
          <w:tab w:val="left" w:pos="7560"/>
          <w:tab w:val="left" w:pos="10260"/>
        </w:tabs>
        <w:ind w:left="187" w:right="360"/>
        <w:rPr>
          <w:rFonts w:eastAsia="Times New Roman" w:cstheme="minorHAnsi"/>
          <w:b/>
          <w:sz w:val="20"/>
          <w:szCs w:val="20"/>
        </w:rPr>
      </w:pPr>
      <w:r w:rsidRPr="00242D52">
        <w:rPr>
          <w:rFonts w:eastAsia="Times New Roman" w:cstheme="minorHAnsi"/>
          <w:b/>
          <w:sz w:val="20"/>
          <w:szCs w:val="20"/>
        </w:rPr>
        <w:tab/>
        <w:t>Hospitality Room</w:t>
      </w:r>
      <w:r>
        <w:rPr>
          <w:rFonts w:eastAsia="Times New Roman" w:cstheme="minorHAnsi"/>
          <w:b/>
          <w:sz w:val="20"/>
          <w:szCs w:val="20"/>
        </w:rPr>
        <w:tab/>
      </w:r>
      <w:r w:rsidR="00D914A2">
        <w:rPr>
          <w:rFonts w:eastAsia="Times New Roman" w:cstheme="minorHAnsi"/>
          <w:b/>
          <w:sz w:val="20"/>
          <w:szCs w:val="20"/>
        </w:rPr>
        <w:t>2100</w:t>
      </w:r>
      <w:r w:rsidR="00341DC6">
        <w:rPr>
          <w:rFonts w:eastAsia="Times New Roman" w:cstheme="minorHAnsi"/>
          <w:b/>
          <w:sz w:val="20"/>
          <w:szCs w:val="20"/>
        </w:rPr>
        <w:t>-2359ish</w:t>
      </w:r>
      <w:r>
        <w:rPr>
          <w:rFonts w:eastAsia="Times New Roman" w:cstheme="minorHAnsi"/>
          <w:b/>
          <w:sz w:val="20"/>
          <w:szCs w:val="20"/>
        </w:rPr>
        <w:tab/>
      </w:r>
      <w:r w:rsidR="00596671">
        <w:rPr>
          <w:rFonts w:eastAsia="Times New Roman" w:cstheme="minorHAnsi"/>
          <w:b/>
          <w:sz w:val="20"/>
          <w:szCs w:val="20"/>
        </w:rPr>
        <w:t>Suite</w:t>
      </w:r>
      <w:r w:rsidR="00591F28">
        <w:rPr>
          <w:rFonts w:eastAsia="Times New Roman" w:cstheme="minorHAnsi"/>
          <w:b/>
          <w:sz w:val="20"/>
          <w:szCs w:val="20"/>
        </w:rPr>
        <w:t xml:space="preserve"> TBD</w:t>
      </w:r>
    </w:p>
    <w:p w14:paraId="60D54CDB" w14:textId="2E8B347F" w:rsidR="00385356" w:rsidRDefault="00385356" w:rsidP="00341DC6">
      <w:pPr>
        <w:tabs>
          <w:tab w:val="left" w:pos="1440"/>
          <w:tab w:val="left" w:pos="6120"/>
          <w:tab w:val="left" w:pos="7560"/>
          <w:tab w:val="left" w:pos="10260"/>
        </w:tabs>
        <w:ind w:left="187" w:right="360"/>
        <w:rPr>
          <w:rFonts w:eastAsia="Times New Roman" w:cstheme="minorHAnsi"/>
          <w:b/>
          <w:sz w:val="20"/>
          <w:szCs w:val="20"/>
        </w:rPr>
      </w:pPr>
      <w:r>
        <w:rPr>
          <w:rFonts w:eastAsia="Times New Roman" w:cstheme="minorHAnsi"/>
          <w:b/>
          <w:sz w:val="20"/>
          <w:szCs w:val="20"/>
        </w:rPr>
        <w:tab/>
      </w:r>
      <w:r>
        <w:rPr>
          <w:rFonts w:eastAsia="Times New Roman" w:cstheme="minorHAnsi"/>
          <w:b/>
          <w:sz w:val="20"/>
          <w:szCs w:val="20"/>
        </w:rPr>
        <w:tab/>
      </w:r>
    </w:p>
    <w:p w14:paraId="71F26A63" w14:textId="6330EDB8" w:rsidR="00385356" w:rsidRPr="00242D52" w:rsidRDefault="00F23E47" w:rsidP="00385356">
      <w:pPr>
        <w:tabs>
          <w:tab w:val="left" w:pos="1440"/>
          <w:tab w:val="left" w:pos="6120"/>
          <w:tab w:val="left" w:pos="7560"/>
          <w:tab w:val="left" w:pos="10260"/>
        </w:tabs>
        <w:spacing w:line="276" w:lineRule="auto"/>
        <w:ind w:left="180" w:right="360"/>
        <w:rPr>
          <w:rFonts w:eastAsia="Times New Roman" w:cstheme="minorHAnsi"/>
          <w:b/>
          <w:sz w:val="22"/>
          <w:szCs w:val="22"/>
        </w:rPr>
      </w:pPr>
      <w:r w:rsidRPr="00F23E47">
        <w:rPr>
          <w:rFonts w:eastAsia="Times New Roman" w:cstheme="minorHAnsi"/>
          <w:b/>
          <w:sz w:val="22"/>
          <w:szCs w:val="22"/>
        </w:rPr>
        <w:t>Sunday</w:t>
      </w:r>
      <w:r w:rsidR="00385356" w:rsidRPr="00242D52">
        <w:rPr>
          <w:rFonts w:eastAsia="Times New Roman" w:cstheme="minorHAnsi"/>
          <w:b/>
          <w:sz w:val="22"/>
          <w:szCs w:val="22"/>
        </w:rPr>
        <w:t xml:space="preserve"> Ju</w:t>
      </w:r>
      <w:r w:rsidR="00385356">
        <w:rPr>
          <w:rFonts w:eastAsia="Times New Roman" w:cstheme="minorHAnsi"/>
          <w:b/>
          <w:sz w:val="22"/>
          <w:szCs w:val="22"/>
        </w:rPr>
        <w:t>ly</w:t>
      </w:r>
      <w:r w:rsidR="00385356" w:rsidRPr="00242D52">
        <w:rPr>
          <w:rFonts w:eastAsia="Times New Roman" w:cstheme="minorHAnsi"/>
          <w:b/>
          <w:sz w:val="22"/>
          <w:szCs w:val="22"/>
        </w:rPr>
        <w:t xml:space="preserve"> </w:t>
      </w:r>
      <w:r w:rsidR="007A3651">
        <w:rPr>
          <w:rFonts w:eastAsia="Times New Roman" w:cstheme="minorHAnsi"/>
          <w:b/>
          <w:sz w:val="22"/>
          <w:szCs w:val="22"/>
        </w:rPr>
        <w:t>26</w:t>
      </w:r>
      <w:r w:rsidR="00385356" w:rsidRPr="00242D52">
        <w:rPr>
          <w:rFonts w:eastAsia="Times New Roman" w:cstheme="minorHAnsi"/>
          <w:b/>
          <w:sz w:val="22"/>
          <w:szCs w:val="22"/>
        </w:rPr>
        <w:t xml:space="preserve">, </w:t>
      </w:r>
      <w:r w:rsidR="00AB2AE5">
        <w:rPr>
          <w:rFonts w:eastAsia="Times New Roman" w:cstheme="minorHAnsi"/>
          <w:b/>
          <w:sz w:val="22"/>
          <w:szCs w:val="22"/>
        </w:rPr>
        <w:t>2026</w:t>
      </w:r>
      <w:r w:rsidR="00385356" w:rsidRPr="00242D52">
        <w:rPr>
          <w:rFonts w:eastAsia="Times New Roman" w:cstheme="minorHAnsi"/>
          <w:b/>
          <w:sz w:val="22"/>
          <w:szCs w:val="22"/>
        </w:rPr>
        <w:tab/>
      </w:r>
      <w:r w:rsidR="00385356">
        <w:rPr>
          <w:rFonts w:eastAsia="Times New Roman" w:cstheme="minorHAnsi"/>
          <w:b/>
          <w:sz w:val="22"/>
          <w:szCs w:val="22"/>
        </w:rPr>
        <w:tab/>
      </w:r>
    </w:p>
    <w:p w14:paraId="7BE84954" w14:textId="087D53B4" w:rsidR="00385356"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sidRPr="00242D52">
        <w:rPr>
          <w:rFonts w:eastAsia="Times New Roman" w:cstheme="minorHAnsi"/>
          <w:b/>
          <w:sz w:val="20"/>
          <w:szCs w:val="20"/>
        </w:rPr>
        <w:tab/>
      </w:r>
      <w:r w:rsidR="00890706" w:rsidRPr="00890706">
        <w:rPr>
          <w:rFonts w:eastAsia="Times New Roman" w:cstheme="minorHAnsi"/>
          <w:b/>
          <w:sz w:val="20"/>
          <w:szCs w:val="20"/>
        </w:rPr>
        <w:t>Breakfast Buffet $10.95</w:t>
      </w:r>
      <w:r>
        <w:rPr>
          <w:rFonts w:eastAsia="Times New Roman" w:cstheme="minorHAnsi"/>
          <w:b/>
          <w:sz w:val="20"/>
          <w:szCs w:val="20"/>
        </w:rPr>
        <w:tab/>
      </w:r>
      <w:r w:rsidRPr="00242D52">
        <w:rPr>
          <w:rFonts w:eastAsia="Times New Roman" w:cstheme="minorHAnsi"/>
          <w:b/>
          <w:sz w:val="20"/>
          <w:szCs w:val="20"/>
        </w:rPr>
        <w:t>0700</w:t>
      </w:r>
      <w:r w:rsidR="006435CD">
        <w:rPr>
          <w:rFonts w:eastAsia="Times New Roman" w:cstheme="minorHAnsi"/>
          <w:b/>
          <w:sz w:val="20"/>
          <w:szCs w:val="20"/>
        </w:rPr>
        <w:t>-1100</w:t>
      </w:r>
      <w:r>
        <w:rPr>
          <w:rFonts w:eastAsia="Times New Roman" w:cstheme="minorHAnsi"/>
          <w:b/>
          <w:sz w:val="20"/>
          <w:szCs w:val="20"/>
        </w:rPr>
        <w:tab/>
      </w:r>
      <w:proofErr w:type="gramStart"/>
      <w:r w:rsidR="006435CD" w:rsidRPr="006435CD">
        <w:rPr>
          <w:rFonts w:eastAsia="Times New Roman" w:cstheme="minorHAnsi"/>
          <w:b/>
          <w:sz w:val="20"/>
          <w:szCs w:val="20"/>
        </w:rPr>
        <w:t>The</w:t>
      </w:r>
      <w:proofErr w:type="gramEnd"/>
      <w:r w:rsidR="006435CD" w:rsidRPr="006435CD">
        <w:rPr>
          <w:rFonts w:eastAsia="Times New Roman" w:cstheme="minorHAnsi"/>
          <w:b/>
          <w:sz w:val="20"/>
          <w:szCs w:val="20"/>
        </w:rPr>
        <w:t xml:space="preserve"> Garden Grille &amp; Bar</w:t>
      </w:r>
    </w:p>
    <w:p w14:paraId="7CFB7F3A" w14:textId="1B0FE1C9" w:rsidR="00385356" w:rsidRPr="00242D52" w:rsidRDefault="00385356" w:rsidP="00385356">
      <w:pPr>
        <w:tabs>
          <w:tab w:val="left" w:pos="1440"/>
          <w:tab w:val="left" w:pos="6120"/>
          <w:tab w:val="left" w:pos="7560"/>
          <w:tab w:val="left" w:pos="10260"/>
        </w:tabs>
        <w:spacing w:line="276" w:lineRule="auto"/>
        <w:ind w:left="180" w:right="360"/>
        <w:rPr>
          <w:rFonts w:eastAsia="Times New Roman" w:cstheme="minorHAnsi"/>
          <w:b/>
          <w:sz w:val="20"/>
          <w:szCs w:val="20"/>
        </w:rPr>
      </w:pPr>
      <w:r>
        <w:rPr>
          <w:rFonts w:eastAsia="Times New Roman" w:cstheme="minorHAnsi"/>
          <w:b/>
          <w:sz w:val="20"/>
          <w:szCs w:val="20"/>
        </w:rPr>
        <w:tab/>
      </w:r>
      <w:r w:rsidRPr="00242D52">
        <w:rPr>
          <w:rFonts w:eastAsia="Times New Roman" w:cstheme="minorHAnsi"/>
          <w:b/>
          <w:sz w:val="20"/>
          <w:szCs w:val="20"/>
        </w:rPr>
        <w:t>Hospitality Room</w:t>
      </w:r>
      <w:r>
        <w:rPr>
          <w:rFonts w:eastAsia="Times New Roman" w:cstheme="minorHAnsi"/>
          <w:b/>
          <w:sz w:val="20"/>
          <w:szCs w:val="20"/>
        </w:rPr>
        <w:t xml:space="preserve"> Break Down</w:t>
      </w:r>
      <w:r>
        <w:rPr>
          <w:rFonts w:eastAsia="Times New Roman" w:cstheme="minorHAnsi"/>
          <w:b/>
          <w:sz w:val="20"/>
          <w:szCs w:val="20"/>
        </w:rPr>
        <w:tab/>
      </w:r>
      <w:r w:rsidR="00341DC6">
        <w:rPr>
          <w:rFonts w:eastAsia="Times New Roman" w:cstheme="minorHAnsi"/>
          <w:b/>
          <w:sz w:val="20"/>
          <w:szCs w:val="20"/>
        </w:rPr>
        <w:t>Before 1100</w:t>
      </w:r>
      <w:r>
        <w:rPr>
          <w:rFonts w:eastAsia="Times New Roman" w:cstheme="minorHAnsi"/>
          <w:b/>
          <w:sz w:val="20"/>
          <w:szCs w:val="20"/>
        </w:rPr>
        <w:tab/>
      </w:r>
      <w:r w:rsidR="00011F14">
        <w:rPr>
          <w:rFonts w:eastAsia="Times New Roman" w:cstheme="minorHAnsi"/>
          <w:b/>
          <w:sz w:val="20"/>
          <w:szCs w:val="20"/>
        </w:rPr>
        <w:t>Suite</w:t>
      </w:r>
      <w:r w:rsidR="00591F28">
        <w:rPr>
          <w:rFonts w:eastAsia="Times New Roman" w:cstheme="minorHAnsi"/>
          <w:b/>
          <w:sz w:val="20"/>
          <w:szCs w:val="20"/>
        </w:rPr>
        <w:t xml:space="preserve"> TBD</w:t>
      </w:r>
    </w:p>
    <w:p w14:paraId="574CCE0D" w14:textId="77777777" w:rsidR="00385356" w:rsidRPr="00DD0CC0" w:rsidRDefault="00385356" w:rsidP="00385356">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br w:type="page"/>
      </w:r>
    </w:p>
    <w:p w14:paraId="445C4FD3" w14:textId="3BAA2088" w:rsidR="00D33523" w:rsidRDefault="00D33523" w:rsidP="00A24370">
      <w:pPr>
        <w:tabs>
          <w:tab w:val="center" w:pos="5562"/>
          <w:tab w:val="left" w:pos="6480"/>
          <w:tab w:val="left" w:pos="8640"/>
        </w:tabs>
        <w:ind w:left="540"/>
      </w:pPr>
      <w:r>
        <w:lastRenderedPageBreak/>
        <w:tab/>
      </w:r>
      <w:r w:rsidRPr="000B3BA7">
        <w:rPr>
          <w:noProof/>
        </w:rPr>
        <mc:AlternateContent>
          <mc:Choice Requires="wpg">
            <w:drawing>
              <wp:anchor distT="0" distB="0" distL="114300" distR="114300" simplePos="0" relativeHeight="251694080" behindDoc="1" locked="0" layoutInCell="1" allowOverlap="1" wp14:anchorId="7DD22ABB" wp14:editId="597ED5FB">
                <wp:simplePos x="0" y="0"/>
                <wp:positionH relativeFrom="margin">
                  <wp:posOffset>-68580</wp:posOffset>
                </wp:positionH>
                <wp:positionV relativeFrom="margin">
                  <wp:posOffset>0</wp:posOffset>
                </wp:positionV>
                <wp:extent cx="6858000" cy="9144000"/>
                <wp:effectExtent l="0" t="0" r="0" b="0"/>
                <wp:wrapNone/>
                <wp:docPr id="68" name="Group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69"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70"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601C2067" id="Group 1" o:spid="_x0000_s1026" alt="&quot;&quot;" style="position:absolute;margin-left:-5.4pt;margin-top:0;width:540pt;height:10in;z-index:-251622400;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">
                <v:shape id="Shape" o:spid="_x0000_s1027" style="position:absolute;width:68580;height:9144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r>
        <w:tab/>
      </w:r>
    </w:p>
    <w:p w14:paraId="246F1ED5" w14:textId="23794846" w:rsidR="00D33523" w:rsidRPr="0019202A" w:rsidRDefault="00FB6FFC" w:rsidP="00D33523">
      <w:pPr>
        <w:ind w:left="540"/>
      </w:pPr>
      <w:r>
        <w:rPr>
          <w:noProof/>
          <w:sz w:val="22"/>
          <w:szCs w:val="22"/>
        </w:rPr>
        <w:drawing>
          <wp:anchor distT="0" distB="0" distL="114300" distR="114300" simplePos="0" relativeHeight="251864064" behindDoc="0" locked="0" layoutInCell="1" allowOverlap="1" wp14:anchorId="4A969F48" wp14:editId="01E786DD">
            <wp:simplePos x="0" y="0"/>
            <wp:positionH relativeFrom="column">
              <wp:posOffset>5769137</wp:posOffset>
            </wp:positionH>
            <wp:positionV relativeFrom="paragraph">
              <wp:posOffset>134620</wp:posOffset>
            </wp:positionV>
            <wp:extent cx="999490" cy="935355"/>
            <wp:effectExtent l="0" t="0" r="0" b="0"/>
            <wp:wrapNone/>
            <wp:docPr id="27" name="Picture 27"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9490" cy="935355"/>
                    </a:xfrm>
                    <a:prstGeom prst="rect">
                      <a:avLst/>
                    </a:prstGeom>
                    <a:noFill/>
                  </pic:spPr>
                </pic:pic>
              </a:graphicData>
            </a:graphic>
            <wp14:sizeRelH relativeFrom="page">
              <wp14:pctWidth>0</wp14:pctWidth>
            </wp14:sizeRelH>
            <wp14:sizeRelV relativeFrom="page">
              <wp14:pctHeight>0</wp14:pctHeight>
            </wp14:sizeRelV>
          </wp:anchor>
        </w:drawing>
      </w:r>
      <w:r w:rsidR="00D33523">
        <w:rPr>
          <w:noProof/>
        </w:rPr>
        <w:drawing>
          <wp:anchor distT="0" distB="0" distL="114300" distR="114300" simplePos="0" relativeHeight="251697152" behindDoc="0" locked="0" layoutInCell="1" allowOverlap="1" wp14:anchorId="2F321200" wp14:editId="43816493">
            <wp:simplePos x="0" y="0"/>
            <wp:positionH relativeFrom="column">
              <wp:posOffset>38100</wp:posOffset>
            </wp:positionH>
            <wp:positionV relativeFrom="paragraph">
              <wp:posOffset>109855</wp:posOffset>
            </wp:positionV>
            <wp:extent cx="895985" cy="914400"/>
            <wp:effectExtent l="0" t="0" r="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914400"/>
                    </a:xfrm>
                    <a:prstGeom prst="rect">
                      <a:avLst/>
                    </a:prstGeom>
                    <a:noFill/>
                  </pic:spPr>
                </pic:pic>
              </a:graphicData>
            </a:graphic>
            <wp14:sizeRelH relativeFrom="page">
              <wp14:pctWidth>0</wp14:pctWidth>
            </wp14:sizeRelH>
            <wp14:sizeRelV relativeFrom="page">
              <wp14:pctHeight>0</wp14:pctHeight>
            </wp14:sizeRelV>
          </wp:anchor>
        </w:drawing>
      </w:r>
    </w:p>
    <w:p w14:paraId="55FE884D" w14:textId="2B48D0A6" w:rsidR="00D33523" w:rsidRPr="0019202A" w:rsidRDefault="00D33523" w:rsidP="00D33523">
      <w:pPr>
        <w:ind w:left="540"/>
      </w:pPr>
      <w:r>
        <w:rPr>
          <w:noProof/>
        </w:rPr>
        <mc:AlternateContent>
          <mc:Choice Requires="wps">
            <w:drawing>
              <wp:anchor distT="45720" distB="45720" distL="114300" distR="114300" simplePos="0" relativeHeight="251696128" behindDoc="0" locked="0" layoutInCell="1" allowOverlap="1" wp14:anchorId="0CD2C8CB" wp14:editId="39C529D2">
                <wp:simplePos x="0" y="0"/>
                <wp:positionH relativeFrom="column">
                  <wp:posOffset>1257300</wp:posOffset>
                </wp:positionH>
                <wp:positionV relativeFrom="paragraph">
                  <wp:posOffset>179070</wp:posOffset>
                </wp:positionV>
                <wp:extent cx="4191000" cy="624840"/>
                <wp:effectExtent l="0" t="0" r="0" b="3810"/>
                <wp:wrapSquare wrapText="bothSides"/>
                <wp:docPr id="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624840"/>
                        </a:xfrm>
                        <a:prstGeom prst="rect">
                          <a:avLst/>
                        </a:prstGeom>
                        <a:noFill/>
                        <a:ln w="9525">
                          <a:noFill/>
                          <a:miter lim="800000"/>
                          <a:headEnd/>
                          <a:tailEnd/>
                        </a:ln>
                      </wps:spPr>
                      <wps:txbx>
                        <w:txbxContent>
                          <w:p w14:paraId="4A8DFE29" w14:textId="5627359C" w:rsidR="00D33523" w:rsidRPr="00AE7A8C" w:rsidRDefault="00AE7A8C" w:rsidP="00D33523">
                            <w:pPr>
                              <w:jc w:val="center"/>
                              <w:rPr>
                                <w:b/>
                                <w:bCs/>
                                <w:color w:val="FFFFFF" w:themeColor="background1"/>
                                <w:sz w:val="56"/>
                                <w:szCs w:val="56"/>
                              </w:rPr>
                            </w:pPr>
                            <w:r w:rsidRPr="00AE7A8C">
                              <w:rPr>
                                <w:b/>
                                <w:bCs/>
                                <w:color w:val="FFFFFF" w:themeColor="background1"/>
                                <w:sz w:val="56"/>
                                <w:szCs w:val="56"/>
                              </w:rPr>
                              <w:t>Meal Order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99pt;margin-top:14.1pt;width:330pt;height:49.2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" filled="f" stroked="f">
                <v:textbox>
                  <w:txbxContent>
                    <w:p w14:paraId="4A8DFE29" w14:textId="5627359C" w:rsidR="00D33523" w:rsidRPr="00AE7A8C" w:rsidRDefault="00AE7A8C" w:rsidP="00D33523">
                      <w:pPr>
                        <w:jc w:val="center"/>
                        <w:rPr>
                          <w:b/>
                          <w:bCs/>
                          <w:color w:val="FFFFFF" w:themeColor="background1"/>
                          <w:sz w:val="56"/>
                          <w:szCs w:val="56"/>
                        </w:rPr>
                      </w:pPr>
                      <w:r w:rsidRPr="00AE7A8C">
                        <w:rPr>
                          <w:b/>
                          <w:bCs/>
                          <w:color w:val="FFFFFF" w:themeColor="background1"/>
                          <w:sz w:val="56"/>
                          <w:szCs w:val="56"/>
                        </w:rPr>
                        <w:t>Meal Order Form</w:t>
                      </w:r>
                    </w:p>
                  </w:txbxContent>
                </v:textbox>
                <w10:wrap type="square"/>
              </v:shape>
            </w:pict>
          </mc:Fallback>
        </mc:AlternateContent>
      </w:r>
      <w:r>
        <w:rPr>
          <w:noProof/>
        </w:rPr>
        <w:drawing>
          <wp:anchor distT="0" distB="0" distL="114300" distR="114300" simplePos="0" relativeHeight="251695104" behindDoc="0" locked="0" layoutInCell="1" allowOverlap="1" wp14:anchorId="48C298E5" wp14:editId="6C706161">
            <wp:simplePos x="0" y="0"/>
            <wp:positionH relativeFrom="column">
              <wp:posOffset>464820</wp:posOffset>
            </wp:positionH>
            <wp:positionV relativeFrom="paragraph">
              <wp:posOffset>163830</wp:posOffset>
            </wp:positionV>
            <wp:extent cx="5831490" cy="662940"/>
            <wp:effectExtent l="0" t="0" r="0" b="381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1490" cy="662940"/>
                    </a:xfrm>
                    <a:prstGeom prst="rect">
                      <a:avLst/>
                    </a:prstGeom>
                    <a:noFill/>
                  </pic:spPr>
                </pic:pic>
              </a:graphicData>
            </a:graphic>
            <wp14:sizeRelH relativeFrom="margin">
              <wp14:pctWidth>0</wp14:pctWidth>
            </wp14:sizeRelH>
            <wp14:sizeRelV relativeFrom="margin">
              <wp14:pctHeight>0</wp14:pctHeight>
            </wp14:sizeRelV>
          </wp:anchor>
        </w:drawing>
      </w:r>
    </w:p>
    <w:p w14:paraId="20BFD149" w14:textId="77777777" w:rsidR="00D33523" w:rsidRPr="0019202A" w:rsidRDefault="00D33523" w:rsidP="00D33523">
      <w:pPr>
        <w:ind w:left="540"/>
      </w:pPr>
    </w:p>
    <w:p w14:paraId="79CC92CA" w14:textId="77777777" w:rsidR="00D33523" w:rsidRDefault="00D33523" w:rsidP="00D33523">
      <w:pPr>
        <w:ind w:left="540"/>
      </w:pPr>
    </w:p>
    <w:p w14:paraId="38285535" w14:textId="77777777" w:rsidR="00D33523" w:rsidRDefault="00D33523" w:rsidP="00D33523">
      <w:pPr>
        <w:ind w:left="540"/>
      </w:pPr>
    </w:p>
    <w:p w14:paraId="7E59959C" w14:textId="77777777" w:rsidR="00D33523" w:rsidRDefault="00D33523" w:rsidP="00D33523">
      <w:pPr>
        <w:ind w:left="540"/>
      </w:pPr>
    </w:p>
    <w:p w14:paraId="428B69E1" w14:textId="741C46F2" w:rsidR="00A12A79" w:rsidRPr="00C97156" w:rsidRDefault="00A12A79" w:rsidP="00A12A79">
      <w:pPr>
        <w:tabs>
          <w:tab w:val="left" w:pos="6210"/>
          <w:tab w:val="left" w:pos="7020"/>
          <w:tab w:val="left" w:pos="7920"/>
          <w:tab w:val="left" w:pos="8280"/>
        </w:tabs>
        <w:ind w:left="540"/>
        <w:rPr>
          <w:b/>
          <w:bCs/>
        </w:rPr>
      </w:pPr>
      <w:r w:rsidRPr="00A12A79">
        <w:rPr>
          <w:b/>
        </w:rPr>
        <w:t xml:space="preserve">Welcome </w:t>
      </w:r>
      <w:proofErr w:type="gramStart"/>
      <w:r w:rsidRPr="00A12A79">
        <w:rPr>
          <w:b/>
        </w:rPr>
        <w:t>Aboard</w:t>
      </w:r>
      <w:proofErr w:type="gramEnd"/>
      <w:r w:rsidRPr="00A12A79">
        <w:rPr>
          <w:b/>
        </w:rPr>
        <w:t xml:space="preserve"> Party</w:t>
      </w:r>
      <w:r w:rsidRPr="00C97156">
        <w:rPr>
          <w:b/>
          <w:bCs/>
        </w:rPr>
        <w:tab/>
        <w:t xml:space="preserve">_____ </w:t>
      </w:r>
      <w:r>
        <w:rPr>
          <w:b/>
          <w:bCs/>
        </w:rPr>
        <w:tab/>
      </w:r>
      <w:r w:rsidRPr="00C97156">
        <w:rPr>
          <w:b/>
          <w:bCs/>
        </w:rPr>
        <w:t>X $</w:t>
      </w:r>
      <w:r>
        <w:rPr>
          <w:b/>
          <w:bCs/>
        </w:rPr>
        <w:t>15</w:t>
      </w:r>
      <w:r w:rsidRPr="00C97156">
        <w:rPr>
          <w:b/>
          <w:bCs/>
        </w:rPr>
        <w:t>.00</w:t>
      </w:r>
      <w:r w:rsidRPr="00C97156">
        <w:rPr>
          <w:b/>
          <w:bCs/>
        </w:rPr>
        <w:tab/>
        <w:t>Total __________</w:t>
      </w:r>
    </w:p>
    <w:p w14:paraId="5BAC6A3C" w14:textId="56F8A2A4" w:rsidR="00A12A79" w:rsidRPr="00A12A79" w:rsidRDefault="00A12A79" w:rsidP="000B2D61">
      <w:pPr>
        <w:tabs>
          <w:tab w:val="left" w:pos="6210"/>
          <w:tab w:val="left" w:pos="7020"/>
          <w:tab w:val="left" w:pos="7920"/>
          <w:tab w:val="left" w:pos="8280"/>
        </w:tabs>
        <w:ind w:left="540"/>
        <w:rPr>
          <w:bCs/>
        </w:rPr>
      </w:pPr>
      <w:r w:rsidRPr="00A12A79">
        <w:rPr>
          <w:bCs/>
        </w:rPr>
        <w:t xml:space="preserve">Mini desserts, fresh fruit and cheese, vegetable crudités, </w:t>
      </w:r>
      <w:proofErr w:type="gramStart"/>
      <w:r w:rsidRPr="00A12A79">
        <w:rPr>
          <w:bCs/>
        </w:rPr>
        <w:t>Dancing</w:t>
      </w:r>
      <w:proofErr w:type="gramEnd"/>
      <w:r w:rsidRPr="00A12A79">
        <w:rPr>
          <w:bCs/>
        </w:rPr>
        <w:t xml:space="preserve"> with the DJ.</w:t>
      </w:r>
    </w:p>
    <w:p w14:paraId="0EDE2301" w14:textId="77777777" w:rsidR="00A12A79" w:rsidRDefault="00A12A79" w:rsidP="000B2D61">
      <w:pPr>
        <w:tabs>
          <w:tab w:val="left" w:pos="6210"/>
          <w:tab w:val="left" w:pos="7020"/>
          <w:tab w:val="left" w:pos="7920"/>
          <w:tab w:val="left" w:pos="8280"/>
        </w:tabs>
        <w:ind w:left="540"/>
        <w:rPr>
          <w:b/>
          <w:bCs/>
        </w:rPr>
      </w:pPr>
    </w:p>
    <w:p w14:paraId="3B44B4C3" w14:textId="77777777" w:rsidR="00832420" w:rsidRDefault="0023099C" w:rsidP="000B2D61">
      <w:pPr>
        <w:tabs>
          <w:tab w:val="left" w:pos="6210"/>
          <w:tab w:val="left" w:pos="7020"/>
          <w:tab w:val="left" w:pos="7920"/>
          <w:tab w:val="left" w:pos="8280"/>
        </w:tabs>
        <w:ind w:left="540"/>
        <w:rPr>
          <w:b/>
          <w:bCs/>
        </w:rPr>
      </w:pPr>
      <w:r w:rsidRPr="00C97156">
        <w:rPr>
          <w:b/>
          <w:bCs/>
        </w:rPr>
        <w:t xml:space="preserve">FRA Gray Hat </w:t>
      </w:r>
      <w:r w:rsidR="00832420">
        <w:rPr>
          <w:b/>
          <w:bCs/>
        </w:rPr>
        <w:t xml:space="preserve">and </w:t>
      </w:r>
      <w:r w:rsidR="00832420" w:rsidRPr="00C97156">
        <w:rPr>
          <w:b/>
          <w:bCs/>
        </w:rPr>
        <w:t xml:space="preserve">Auxiliary </w:t>
      </w:r>
      <w:r w:rsidR="00832420">
        <w:rPr>
          <w:b/>
          <w:bCs/>
        </w:rPr>
        <w:t xml:space="preserve">of the </w:t>
      </w:r>
      <w:r w:rsidR="00832420" w:rsidRPr="00C97156">
        <w:rPr>
          <w:b/>
          <w:bCs/>
        </w:rPr>
        <w:t xml:space="preserve">FRA </w:t>
      </w:r>
      <w:r w:rsidRPr="00C97156">
        <w:rPr>
          <w:b/>
          <w:bCs/>
        </w:rPr>
        <w:t>Luncheon</w:t>
      </w:r>
    </w:p>
    <w:p w14:paraId="2008E1A0" w14:textId="55D76525" w:rsidR="0023099C" w:rsidRPr="00C97156" w:rsidRDefault="00832420" w:rsidP="000B2D61">
      <w:pPr>
        <w:tabs>
          <w:tab w:val="left" w:pos="6210"/>
          <w:tab w:val="left" w:pos="7020"/>
          <w:tab w:val="left" w:pos="7920"/>
          <w:tab w:val="left" w:pos="8280"/>
        </w:tabs>
        <w:ind w:left="540"/>
        <w:rPr>
          <w:b/>
          <w:bCs/>
        </w:rPr>
      </w:pPr>
      <w:r>
        <w:rPr>
          <w:b/>
          <w:bCs/>
        </w:rPr>
        <w:t>(</w:t>
      </w:r>
      <w:r w:rsidRPr="00832420">
        <w:rPr>
          <w:b/>
          <w:bCs/>
          <w:i/>
        </w:rPr>
        <w:t>Open to ALL</w:t>
      </w:r>
      <w:r>
        <w:rPr>
          <w:b/>
          <w:bCs/>
        </w:rPr>
        <w:t>)</w:t>
      </w:r>
      <w:r w:rsidR="0023099C" w:rsidRPr="00C97156">
        <w:rPr>
          <w:b/>
          <w:bCs/>
        </w:rPr>
        <w:tab/>
      </w:r>
      <w:r w:rsidR="000B2D61" w:rsidRPr="00C97156">
        <w:rPr>
          <w:b/>
          <w:bCs/>
        </w:rPr>
        <w:t>_____</w:t>
      </w:r>
      <w:r w:rsidR="0023099C" w:rsidRPr="00C97156">
        <w:rPr>
          <w:b/>
          <w:bCs/>
        </w:rPr>
        <w:t xml:space="preserve"> </w:t>
      </w:r>
      <w:r w:rsidR="000B2D61">
        <w:rPr>
          <w:b/>
          <w:bCs/>
        </w:rPr>
        <w:tab/>
      </w:r>
      <w:r w:rsidR="0023099C" w:rsidRPr="00C97156">
        <w:rPr>
          <w:b/>
          <w:bCs/>
        </w:rPr>
        <w:t>X $</w:t>
      </w:r>
      <w:r w:rsidR="00C03690">
        <w:rPr>
          <w:b/>
          <w:bCs/>
        </w:rPr>
        <w:t>30</w:t>
      </w:r>
      <w:r w:rsidR="0023099C" w:rsidRPr="00C97156">
        <w:rPr>
          <w:b/>
          <w:bCs/>
        </w:rPr>
        <w:t>.00</w:t>
      </w:r>
      <w:r w:rsidR="0023099C" w:rsidRPr="00C97156">
        <w:rPr>
          <w:b/>
          <w:bCs/>
        </w:rPr>
        <w:tab/>
        <w:t>Total __________</w:t>
      </w:r>
    </w:p>
    <w:p w14:paraId="74146713" w14:textId="77777777" w:rsidR="00832420" w:rsidRDefault="00832420" w:rsidP="00832420">
      <w:pPr>
        <w:tabs>
          <w:tab w:val="left" w:pos="5760"/>
          <w:tab w:val="left" w:pos="7920"/>
        </w:tabs>
        <w:ind w:left="540"/>
        <w:rPr>
          <w:i/>
          <w:sz w:val="22"/>
          <w:szCs w:val="22"/>
          <w:u w:val="single"/>
        </w:rPr>
      </w:pPr>
    </w:p>
    <w:p w14:paraId="5D3ECEAD" w14:textId="77777777" w:rsidR="00832420" w:rsidRPr="00832420" w:rsidRDefault="00832420" w:rsidP="00832420">
      <w:pPr>
        <w:tabs>
          <w:tab w:val="left" w:pos="5760"/>
          <w:tab w:val="left" w:pos="7920"/>
        </w:tabs>
        <w:ind w:left="540"/>
        <w:rPr>
          <w:i/>
          <w:sz w:val="22"/>
          <w:szCs w:val="22"/>
          <w:u w:val="single"/>
        </w:rPr>
      </w:pPr>
      <w:r w:rsidRPr="00832420">
        <w:rPr>
          <w:i/>
          <w:sz w:val="22"/>
          <w:szCs w:val="22"/>
          <w:u w:val="single"/>
        </w:rPr>
        <w:t>It's a Wrap *pick your wrap</w:t>
      </w:r>
    </w:p>
    <w:p w14:paraId="21FA1E7C" w14:textId="48465A2B" w:rsidR="00832420" w:rsidRPr="00832420" w:rsidRDefault="00832420" w:rsidP="00832420">
      <w:pPr>
        <w:tabs>
          <w:tab w:val="left" w:pos="5760"/>
          <w:tab w:val="left" w:pos="7920"/>
        </w:tabs>
        <w:ind w:left="540"/>
        <w:rPr>
          <w:sz w:val="22"/>
          <w:szCs w:val="22"/>
        </w:rPr>
      </w:pPr>
      <w:r w:rsidRPr="00832420">
        <w:rPr>
          <w:sz w:val="22"/>
          <w:szCs w:val="22"/>
        </w:rPr>
        <w:t>Turkey &amp; Swiss</w:t>
      </w:r>
      <w:r>
        <w:rPr>
          <w:sz w:val="22"/>
          <w:szCs w:val="22"/>
        </w:rPr>
        <w:t xml:space="preserve"> </w:t>
      </w:r>
      <w:r w:rsidRPr="00832420">
        <w:rPr>
          <w:b/>
          <w:sz w:val="22"/>
          <w:szCs w:val="22"/>
        </w:rPr>
        <w:t>or</w:t>
      </w:r>
      <w:r w:rsidRPr="00832420">
        <w:rPr>
          <w:sz w:val="22"/>
          <w:szCs w:val="22"/>
        </w:rPr>
        <w:t xml:space="preserve"> Ham &amp;Provolone </w:t>
      </w:r>
    </w:p>
    <w:p w14:paraId="4A462EE0" w14:textId="77777777" w:rsidR="00832420" w:rsidRDefault="00832420" w:rsidP="00832420">
      <w:pPr>
        <w:tabs>
          <w:tab w:val="left" w:pos="5760"/>
          <w:tab w:val="left" w:pos="7920"/>
        </w:tabs>
        <w:ind w:left="540"/>
        <w:rPr>
          <w:sz w:val="22"/>
          <w:szCs w:val="22"/>
        </w:rPr>
      </w:pPr>
      <w:r w:rsidRPr="00832420">
        <w:rPr>
          <w:sz w:val="22"/>
          <w:szCs w:val="22"/>
        </w:rPr>
        <w:t xml:space="preserve">Italian or Veggie, tossed salad, </w:t>
      </w:r>
    </w:p>
    <w:p w14:paraId="5384D9E6" w14:textId="77777777" w:rsidR="00832420" w:rsidRDefault="00832420" w:rsidP="00832420">
      <w:pPr>
        <w:tabs>
          <w:tab w:val="left" w:pos="5760"/>
          <w:tab w:val="left" w:pos="7920"/>
        </w:tabs>
        <w:ind w:left="540"/>
        <w:rPr>
          <w:sz w:val="22"/>
          <w:szCs w:val="22"/>
        </w:rPr>
      </w:pPr>
      <w:r w:rsidRPr="00832420">
        <w:rPr>
          <w:sz w:val="22"/>
          <w:szCs w:val="22"/>
        </w:rPr>
        <w:t xml:space="preserve">Italian pasta salad, </w:t>
      </w:r>
    </w:p>
    <w:p w14:paraId="7C4F5650" w14:textId="2D506952" w:rsidR="00832420" w:rsidRDefault="00832420" w:rsidP="00832420">
      <w:pPr>
        <w:tabs>
          <w:tab w:val="left" w:pos="5760"/>
          <w:tab w:val="left" w:pos="7920"/>
        </w:tabs>
        <w:ind w:left="540"/>
        <w:rPr>
          <w:sz w:val="22"/>
          <w:szCs w:val="22"/>
        </w:rPr>
      </w:pPr>
      <w:r>
        <w:rPr>
          <w:sz w:val="22"/>
          <w:szCs w:val="22"/>
        </w:rPr>
        <w:t>P</w:t>
      </w:r>
      <w:r w:rsidRPr="00832420">
        <w:rPr>
          <w:sz w:val="22"/>
          <w:szCs w:val="22"/>
        </w:rPr>
        <w:t>otatoes chips</w:t>
      </w:r>
    </w:p>
    <w:p w14:paraId="2E41BF2B" w14:textId="75936C01" w:rsidR="00832420" w:rsidRPr="00832420" w:rsidRDefault="00832420" w:rsidP="00832420">
      <w:pPr>
        <w:tabs>
          <w:tab w:val="left" w:pos="5760"/>
          <w:tab w:val="left" w:pos="7920"/>
        </w:tabs>
        <w:ind w:left="540"/>
        <w:rPr>
          <w:sz w:val="22"/>
          <w:szCs w:val="22"/>
        </w:rPr>
      </w:pPr>
      <w:r>
        <w:rPr>
          <w:sz w:val="22"/>
          <w:szCs w:val="22"/>
        </w:rPr>
        <w:t>Cookies/brownies</w:t>
      </w:r>
    </w:p>
    <w:p w14:paraId="33D24117" w14:textId="1CF53E61" w:rsidR="00832420" w:rsidRDefault="00832420" w:rsidP="00832420">
      <w:pPr>
        <w:tabs>
          <w:tab w:val="left" w:pos="5760"/>
          <w:tab w:val="left" w:pos="7920"/>
        </w:tabs>
        <w:ind w:left="540"/>
      </w:pPr>
      <w:r>
        <w:rPr>
          <w:sz w:val="22"/>
          <w:szCs w:val="22"/>
        </w:rPr>
        <w:t>Tea and water</w:t>
      </w:r>
    </w:p>
    <w:p w14:paraId="2417DB09" w14:textId="570422F9" w:rsidR="0023099C" w:rsidRDefault="0023099C" w:rsidP="00C97156">
      <w:pPr>
        <w:tabs>
          <w:tab w:val="left" w:pos="5760"/>
          <w:tab w:val="left" w:pos="7920"/>
        </w:tabs>
        <w:ind w:left="540"/>
      </w:pPr>
    </w:p>
    <w:p w14:paraId="13A0EC3E" w14:textId="665252E7" w:rsidR="0023099C" w:rsidRPr="00C97156" w:rsidRDefault="0023099C" w:rsidP="000B2D61">
      <w:pPr>
        <w:tabs>
          <w:tab w:val="left" w:pos="6210"/>
          <w:tab w:val="left" w:pos="7020"/>
          <w:tab w:val="left" w:pos="8280"/>
        </w:tabs>
        <w:ind w:left="540" w:right="180"/>
        <w:rPr>
          <w:b/>
          <w:bCs/>
        </w:rPr>
      </w:pPr>
      <w:r w:rsidRPr="00C97156">
        <w:rPr>
          <w:b/>
          <w:bCs/>
        </w:rPr>
        <w:t>Banquet</w:t>
      </w:r>
      <w:r w:rsidR="007C5709">
        <w:rPr>
          <w:b/>
          <w:bCs/>
        </w:rPr>
        <w:t xml:space="preserve"> (</w:t>
      </w:r>
      <w:r w:rsidR="00832420" w:rsidRPr="00832420">
        <w:rPr>
          <w:b/>
          <w:bCs/>
        </w:rPr>
        <w:t>Served dinner</w:t>
      </w:r>
      <w:r w:rsidR="007C5709">
        <w:rPr>
          <w:b/>
          <w:bCs/>
        </w:rPr>
        <w:t>)</w:t>
      </w:r>
      <w:r w:rsidRPr="00C97156">
        <w:rPr>
          <w:b/>
          <w:bCs/>
        </w:rPr>
        <w:tab/>
        <w:t xml:space="preserve">_____ </w:t>
      </w:r>
      <w:r w:rsidR="000B2D61">
        <w:rPr>
          <w:b/>
          <w:bCs/>
        </w:rPr>
        <w:tab/>
      </w:r>
      <w:r w:rsidRPr="00C97156">
        <w:rPr>
          <w:b/>
          <w:bCs/>
        </w:rPr>
        <w:t>X $</w:t>
      </w:r>
      <w:r w:rsidR="00A12A79">
        <w:rPr>
          <w:b/>
          <w:bCs/>
        </w:rPr>
        <w:t>5</w:t>
      </w:r>
      <w:r w:rsidR="00C03690">
        <w:rPr>
          <w:b/>
          <w:bCs/>
        </w:rPr>
        <w:t>5</w:t>
      </w:r>
      <w:r w:rsidRPr="00C97156">
        <w:rPr>
          <w:b/>
          <w:bCs/>
        </w:rPr>
        <w:t>.00</w:t>
      </w:r>
      <w:r w:rsidRPr="00C97156">
        <w:rPr>
          <w:b/>
          <w:bCs/>
        </w:rPr>
        <w:tab/>
        <w:t>Total ___________</w:t>
      </w:r>
    </w:p>
    <w:p w14:paraId="069A6CB1" w14:textId="77777777" w:rsidR="00E561D3" w:rsidRDefault="0046669B" w:rsidP="00E561D3">
      <w:pPr>
        <w:tabs>
          <w:tab w:val="left" w:pos="2880"/>
          <w:tab w:val="left" w:pos="5760"/>
          <w:tab w:val="left" w:pos="7920"/>
        </w:tabs>
        <w:ind w:left="540"/>
        <w:rPr>
          <w:sz w:val="22"/>
          <w:szCs w:val="22"/>
        </w:rPr>
      </w:pPr>
      <w:r>
        <w:rPr>
          <w:sz w:val="22"/>
          <w:szCs w:val="22"/>
        </w:rPr>
        <w:tab/>
      </w:r>
    </w:p>
    <w:p w14:paraId="0D240016" w14:textId="3EF7A084" w:rsidR="00832420" w:rsidRPr="00832420" w:rsidRDefault="00832420" w:rsidP="00832420">
      <w:pPr>
        <w:tabs>
          <w:tab w:val="left" w:pos="1440"/>
          <w:tab w:val="left" w:pos="3600"/>
          <w:tab w:val="left" w:pos="6930"/>
          <w:tab w:val="left" w:pos="7920"/>
        </w:tabs>
        <w:rPr>
          <w:sz w:val="22"/>
          <w:szCs w:val="22"/>
        </w:rPr>
      </w:pPr>
      <w:r>
        <w:rPr>
          <w:sz w:val="22"/>
          <w:szCs w:val="22"/>
        </w:rPr>
        <w:tab/>
      </w:r>
      <w:r w:rsidRPr="00832420">
        <w:rPr>
          <w:sz w:val="22"/>
          <w:szCs w:val="22"/>
        </w:rPr>
        <w:t>Choice of</w:t>
      </w:r>
      <w:r>
        <w:rPr>
          <w:sz w:val="22"/>
          <w:szCs w:val="22"/>
        </w:rPr>
        <w:t>:</w:t>
      </w:r>
      <w:r>
        <w:rPr>
          <w:sz w:val="22"/>
          <w:szCs w:val="22"/>
        </w:rPr>
        <w:tab/>
        <w:t>___</w:t>
      </w:r>
      <w:r w:rsidRPr="00832420">
        <w:rPr>
          <w:sz w:val="22"/>
          <w:szCs w:val="22"/>
        </w:rPr>
        <w:t xml:space="preserve">Chicken Cordon Blue </w:t>
      </w:r>
      <w:r>
        <w:rPr>
          <w:sz w:val="22"/>
          <w:szCs w:val="22"/>
        </w:rPr>
        <w:tab/>
      </w:r>
      <w:r w:rsidRPr="00832420">
        <w:rPr>
          <w:sz w:val="22"/>
          <w:szCs w:val="22"/>
        </w:rPr>
        <w:t xml:space="preserve">or </w:t>
      </w:r>
      <w:r>
        <w:rPr>
          <w:sz w:val="22"/>
          <w:szCs w:val="22"/>
        </w:rPr>
        <w:tab/>
        <w:t>___</w:t>
      </w:r>
      <w:r w:rsidRPr="00832420">
        <w:rPr>
          <w:sz w:val="22"/>
          <w:szCs w:val="22"/>
        </w:rPr>
        <w:t xml:space="preserve">Baked Salmon </w:t>
      </w:r>
    </w:p>
    <w:p w14:paraId="10062044" w14:textId="77777777" w:rsidR="00A12A79" w:rsidRDefault="00832420" w:rsidP="00832420">
      <w:pPr>
        <w:tabs>
          <w:tab w:val="left" w:pos="1440"/>
          <w:tab w:val="left" w:pos="5400"/>
          <w:tab w:val="left" w:pos="7920"/>
        </w:tabs>
        <w:rPr>
          <w:sz w:val="22"/>
          <w:szCs w:val="22"/>
        </w:rPr>
      </w:pPr>
      <w:r>
        <w:rPr>
          <w:sz w:val="22"/>
          <w:szCs w:val="22"/>
        </w:rPr>
        <w:tab/>
      </w:r>
    </w:p>
    <w:p w14:paraId="3923F2E1" w14:textId="554C4C1F" w:rsidR="00832420" w:rsidRPr="00832420" w:rsidRDefault="00A12A79" w:rsidP="00832420">
      <w:pPr>
        <w:tabs>
          <w:tab w:val="left" w:pos="1440"/>
          <w:tab w:val="left" w:pos="5400"/>
          <w:tab w:val="left" w:pos="7920"/>
        </w:tabs>
        <w:rPr>
          <w:sz w:val="22"/>
          <w:szCs w:val="22"/>
        </w:rPr>
      </w:pPr>
      <w:r>
        <w:rPr>
          <w:sz w:val="22"/>
          <w:szCs w:val="22"/>
        </w:rPr>
        <w:tab/>
      </w:r>
      <w:r w:rsidR="00832420" w:rsidRPr="00832420">
        <w:rPr>
          <w:sz w:val="22"/>
          <w:szCs w:val="22"/>
        </w:rPr>
        <w:t>Smashed Red Potatoes with garlic &amp; herbs</w:t>
      </w:r>
    </w:p>
    <w:p w14:paraId="332985FE" w14:textId="35739206" w:rsidR="00832420" w:rsidRPr="00832420" w:rsidRDefault="00832420" w:rsidP="00832420">
      <w:pPr>
        <w:tabs>
          <w:tab w:val="left" w:pos="1440"/>
          <w:tab w:val="left" w:pos="5400"/>
          <w:tab w:val="left" w:pos="7920"/>
        </w:tabs>
        <w:rPr>
          <w:sz w:val="22"/>
          <w:szCs w:val="22"/>
        </w:rPr>
      </w:pPr>
      <w:r>
        <w:rPr>
          <w:sz w:val="22"/>
          <w:szCs w:val="22"/>
        </w:rPr>
        <w:tab/>
      </w:r>
      <w:r w:rsidRPr="00832420">
        <w:rPr>
          <w:sz w:val="22"/>
          <w:szCs w:val="22"/>
        </w:rPr>
        <w:t xml:space="preserve">Grilled vegetable medley </w:t>
      </w:r>
    </w:p>
    <w:p w14:paraId="6B111567" w14:textId="77777777" w:rsidR="00A12A79" w:rsidRDefault="00832420" w:rsidP="00832420">
      <w:pPr>
        <w:tabs>
          <w:tab w:val="left" w:pos="1440"/>
          <w:tab w:val="left" w:pos="5400"/>
          <w:tab w:val="left" w:pos="7920"/>
        </w:tabs>
        <w:rPr>
          <w:sz w:val="22"/>
          <w:szCs w:val="22"/>
        </w:rPr>
      </w:pPr>
      <w:r>
        <w:rPr>
          <w:sz w:val="22"/>
          <w:szCs w:val="22"/>
        </w:rPr>
        <w:tab/>
      </w:r>
      <w:r w:rsidRPr="00832420">
        <w:rPr>
          <w:sz w:val="22"/>
          <w:szCs w:val="22"/>
        </w:rPr>
        <w:t xml:space="preserve">Garden Salad, </w:t>
      </w:r>
    </w:p>
    <w:p w14:paraId="561E70C8" w14:textId="77777777" w:rsidR="00A12A79" w:rsidRDefault="00A12A79" w:rsidP="00832420">
      <w:pPr>
        <w:tabs>
          <w:tab w:val="left" w:pos="1440"/>
          <w:tab w:val="left" w:pos="5400"/>
          <w:tab w:val="left" w:pos="7920"/>
        </w:tabs>
        <w:rPr>
          <w:sz w:val="22"/>
          <w:szCs w:val="22"/>
        </w:rPr>
      </w:pPr>
      <w:r>
        <w:rPr>
          <w:sz w:val="22"/>
          <w:szCs w:val="22"/>
        </w:rPr>
        <w:tab/>
        <w:t>F</w:t>
      </w:r>
      <w:r w:rsidR="00832420" w:rsidRPr="00832420">
        <w:rPr>
          <w:sz w:val="22"/>
          <w:szCs w:val="22"/>
        </w:rPr>
        <w:t xml:space="preserve">resh baked rolls </w:t>
      </w:r>
    </w:p>
    <w:p w14:paraId="3E4C75A1" w14:textId="77777777" w:rsidR="00A12A79" w:rsidRDefault="00A12A79" w:rsidP="00832420">
      <w:pPr>
        <w:tabs>
          <w:tab w:val="left" w:pos="1440"/>
          <w:tab w:val="left" w:pos="5400"/>
          <w:tab w:val="left" w:pos="7920"/>
        </w:tabs>
        <w:rPr>
          <w:sz w:val="22"/>
          <w:szCs w:val="22"/>
        </w:rPr>
      </w:pPr>
      <w:r>
        <w:rPr>
          <w:sz w:val="22"/>
          <w:szCs w:val="22"/>
        </w:rPr>
        <w:tab/>
      </w:r>
      <w:r w:rsidR="00832420" w:rsidRPr="00832420">
        <w:rPr>
          <w:sz w:val="22"/>
          <w:szCs w:val="22"/>
        </w:rPr>
        <w:t xml:space="preserve">Dessert </w:t>
      </w:r>
    </w:p>
    <w:p w14:paraId="5B063C76" w14:textId="3B8DC373" w:rsidR="00832420" w:rsidRPr="00832420" w:rsidRDefault="00A12A79" w:rsidP="00832420">
      <w:pPr>
        <w:tabs>
          <w:tab w:val="left" w:pos="1440"/>
          <w:tab w:val="left" w:pos="5400"/>
          <w:tab w:val="left" w:pos="7920"/>
        </w:tabs>
        <w:rPr>
          <w:sz w:val="22"/>
          <w:szCs w:val="22"/>
        </w:rPr>
      </w:pPr>
      <w:r>
        <w:rPr>
          <w:sz w:val="22"/>
          <w:szCs w:val="22"/>
        </w:rPr>
        <w:tab/>
        <w:t>Coffee Service and Iced Tea</w:t>
      </w:r>
    </w:p>
    <w:p w14:paraId="574220BB" w14:textId="1B8455E1" w:rsidR="002D6ED6" w:rsidRDefault="00B14BAD" w:rsidP="00A12A79">
      <w:pPr>
        <w:tabs>
          <w:tab w:val="left" w:pos="1440"/>
          <w:tab w:val="left" w:pos="5400"/>
          <w:tab w:val="left" w:pos="7920"/>
        </w:tabs>
        <w:rPr>
          <w:sz w:val="22"/>
          <w:szCs w:val="22"/>
        </w:rPr>
      </w:pPr>
      <w:r>
        <w:rPr>
          <w:sz w:val="22"/>
          <w:szCs w:val="22"/>
        </w:rPr>
        <w:t>****</w:t>
      </w:r>
      <w:r w:rsidR="00832420" w:rsidRPr="00832420">
        <w:rPr>
          <w:sz w:val="22"/>
          <w:szCs w:val="22"/>
        </w:rPr>
        <w:t>Any special dietary requirements and allergies need to be specified on meal reservation forms.</w:t>
      </w:r>
    </w:p>
    <w:p w14:paraId="3EDF6C95" w14:textId="77777777" w:rsidR="00B14BAD" w:rsidRDefault="00B14BAD" w:rsidP="002D6ED6">
      <w:pPr>
        <w:tabs>
          <w:tab w:val="left" w:pos="2880"/>
          <w:tab w:val="left" w:pos="5760"/>
          <w:tab w:val="left" w:pos="7200"/>
        </w:tabs>
        <w:ind w:left="540"/>
        <w:rPr>
          <w:sz w:val="22"/>
          <w:szCs w:val="22"/>
        </w:rPr>
      </w:pPr>
    </w:p>
    <w:p w14:paraId="0C097730" w14:textId="458B73B7" w:rsidR="0023099C" w:rsidRDefault="002D6ED6" w:rsidP="002D6ED6">
      <w:pPr>
        <w:tabs>
          <w:tab w:val="left" w:pos="2880"/>
          <w:tab w:val="left" w:pos="5760"/>
          <w:tab w:val="left" w:pos="7200"/>
        </w:tabs>
        <w:ind w:left="540"/>
        <w:rPr>
          <w:b/>
          <w:bCs/>
        </w:rPr>
      </w:pPr>
      <w:r>
        <w:rPr>
          <w:sz w:val="22"/>
          <w:szCs w:val="22"/>
        </w:rPr>
        <w:tab/>
      </w:r>
      <w:r>
        <w:rPr>
          <w:sz w:val="22"/>
          <w:szCs w:val="22"/>
        </w:rPr>
        <w:tab/>
      </w:r>
      <w:r>
        <w:rPr>
          <w:sz w:val="22"/>
          <w:szCs w:val="22"/>
        </w:rPr>
        <w:tab/>
      </w:r>
      <w:r w:rsidRPr="002D6ED6">
        <w:rPr>
          <w:b/>
        </w:rPr>
        <w:t>All Meals</w:t>
      </w:r>
      <w:r w:rsidRPr="002D6ED6">
        <w:t xml:space="preserve"> </w:t>
      </w:r>
      <w:r w:rsidR="0023099C" w:rsidRPr="002D6ED6">
        <w:rPr>
          <w:b/>
          <w:bCs/>
        </w:rPr>
        <w:t>Total</w:t>
      </w:r>
      <w:r w:rsidR="0023099C">
        <w:t xml:space="preserve"> </w:t>
      </w:r>
      <w:r w:rsidR="00D96B68" w:rsidRPr="00C97156">
        <w:rPr>
          <w:b/>
          <w:bCs/>
        </w:rPr>
        <w:t>___________</w:t>
      </w:r>
    </w:p>
    <w:p w14:paraId="006C7452" w14:textId="77777777" w:rsidR="00725B27" w:rsidRDefault="00725B27" w:rsidP="00725B27">
      <w:pPr>
        <w:tabs>
          <w:tab w:val="left" w:pos="2880"/>
          <w:tab w:val="left" w:pos="5760"/>
          <w:tab w:val="left" w:pos="7200"/>
        </w:tabs>
        <w:ind w:left="540"/>
        <w:rPr>
          <w:b/>
        </w:rPr>
      </w:pPr>
    </w:p>
    <w:p w14:paraId="7C933F79" w14:textId="77777777" w:rsidR="00E561D3" w:rsidRPr="00D96B68" w:rsidRDefault="00E561D3" w:rsidP="007A7AB6">
      <w:pPr>
        <w:spacing w:after="80"/>
        <w:ind w:left="547"/>
        <w:jc w:val="center"/>
        <w:rPr>
          <w:sz w:val="22"/>
          <w:szCs w:val="22"/>
        </w:rPr>
      </w:pPr>
      <w:r w:rsidRPr="00D96B68">
        <w:rPr>
          <w:sz w:val="22"/>
          <w:szCs w:val="22"/>
        </w:rPr>
        <w:t>Please make checks payable in the amount of $ __________ to:</w:t>
      </w:r>
    </w:p>
    <w:p w14:paraId="37F6F9D9" w14:textId="0BC4F767" w:rsidR="00E561D3" w:rsidRPr="00D96B68" w:rsidRDefault="00E561D3" w:rsidP="007A7AB6">
      <w:pPr>
        <w:spacing w:after="120"/>
        <w:ind w:left="547"/>
        <w:jc w:val="center"/>
        <w:rPr>
          <w:b/>
          <w:sz w:val="22"/>
          <w:szCs w:val="22"/>
        </w:rPr>
      </w:pPr>
      <w:r w:rsidRPr="00D96B68">
        <w:rPr>
          <w:b/>
          <w:sz w:val="22"/>
          <w:szCs w:val="22"/>
        </w:rPr>
        <w:t xml:space="preserve">FRA </w:t>
      </w:r>
      <w:r w:rsidR="00AB2AE5">
        <w:rPr>
          <w:b/>
          <w:sz w:val="22"/>
          <w:szCs w:val="22"/>
        </w:rPr>
        <w:t>2026</w:t>
      </w:r>
      <w:r w:rsidRPr="00D96B68">
        <w:rPr>
          <w:b/>
          <w:sz w:val="22"/>
          <w:szCs w:val="22"/>
        </w:rPr>
        <w:t xml:space="preserve"> East Coast Regional Convention</w:t>
      </w:r>
    </w:p>
    <w:p w14:paraId="40A56993" w14:textId="77777777" w:rsidR="00E561D3" w:rsidRPr="00D96B68" w:rsidRDefault="00E561D3" w:rsidP="00E561D3">
      <w:pPr>
        <w:ind w:left="540"/>
        <w:jc w:val="center"/>
        <w:rPr>
          <w:sz w:val="22"/>
          <w:szCs w:val="22"/>
        </w:rPr>
      </w:pPr>
      <w:r w:rsidRPr="00D96B68">
        <w:rPr>
          <w:sz w:val="22"/>
          <w:szCs w:val="22"/>
        </w:rPr>
        <w:t>Mail check and completed form to:</w:t>
      </w:r>
    </w:p>
    <w:p w14:paraId="24D00EC9" w14:textId="4469B373" w:rsidR="00E561D3" w:rsidRPr="00D96B68" w:rsidRDefault="00FB6B35" w:rsidP="00E561D3">
      <w:pPr>
        <w:ind w:left="540"/>
        <w:jc w:val="center"/>
        <w:rPr>
          <w:b/>
          <w:sz w:val="22"/>
          <w:szCs w:val="22"/>
        </w:rPr>
      </w:pPr>
      <w:r>
        <w:rPr>
          <w:b/>
          <w:sz w:val="22"/>
          <w:szCs w:val="22"/>
        </w:rPr>
        <w:t xml:space="preserve">PRPEC </w:t>
      </w:r>
      <w:r w:rsidRPr="00FB6B35">
        <w:rPr>
          <w:b/>
          <w:sz w:val="22"/>
          <w:szCs w:val="22"/>
        </w:rPr>
        <w:t>Gabriel Falu</w:t>
      </w:r>
    </w:p>
    <w:p w14:paraId="5CD3FB73" w14:textId="653FACE8" w:rsidR="00E561D3" w:rsidRPr="00D96B68" w:rsidRDefault="00FB6B35" w:rsidP="00E561D3">
      <w:pPr>
        <w:ind w:left="540"/>
        <w:jc w:val="center"/>
        <w:rPr>
          <w:b/>
          <w:sz w:val="22"/>
          <w:szCs w:val="22"/>
        </w:rPr>
      </w:pPr>
      <w:r w:rsidRPr="00FB6B35">
        <w:rPr>
          <w:b/>
          <w:sz w:val="22"/>
          <w:szCs w:val="22"/>
        </w:rPr>
        <w:t>1925 Rip Rap Court</w:t>
      </w:r>
    </w:p>
    <w:p w14:paraId="4B626117" w14:textId="688B8819" w:rsidR="00E561D3" w:rsidRPr="00D96B68" w:rsidRDefault="00FB6B35" w:rsidP="00E561D3">
      <w:pPr>
        <w:ind w:left="540"/>
        <w:jc w:val="center"/>
        <w:rPr>
          <w:sz w:val="22"/>
          <w:szCs w:val="22"/>
        </w:rPr>
      </w:pPr>
      <w:r w:rsidRPr="00FB6B35">
        <w:rPr>
          <w:b/>
          <w:sz w:val="22"/>
          <w:szCs w:val="22"/>
        </w:rPr>
        <w:t>Virginia Beach, VA 23456</w:t>
      </w:r>
    </w:p>
    <w:p w14:paraId="14159346" w14:textId="67E97D5F" w:rsidR="00B9461D" w:rsidRDefault="00E561D3" w:rsidP="00E561D3">
      <w:pPr>
        <w:tabs>
          <w:tab w:val="left" w:pos="1440"/>
          <w:tab w:val="left" w:pos="5040"/>
          <w:tab w:val="left" w:pos="6840"/>
        </w:tabs>
        <w:spacing w:after="40"/>
        <w:ind w:left="547"/>
        <w:jc w:val="center"/>
        <w:rPr>
          <w:sz w:val="22"/>
          <w:szCs w:val="22"/>
        </w:rPr>
      </w:pPr>
      <w:r w:rsidRPr="00D96B68">
        <w:rPr>
          <w:sz w:val="22"/>
          <w:szCs w:val="22"/>
        </w:rPr>
        <w:t>(</w:t>
      </w:r>
      <w:r w:rsidR="00FB6B35" w:rsidRPr="00FB6B35">
        <w:rPr>
          <w:sz w:val="22"/>
          <w:szCs w:val="22"/>
        </w:rPr>
        <w:t>757</w:t>
      </w:r>
      <w:r w:rsidR="00FB6B35">
        <w:rPr>
          <w:sz w:val="22"/>
          <w:szCs w:val="22"/>
        </w:rPr>
        <w:t>)</w:t>
      </w:r>
      <w:r w:rsidR="00FB6B35" w:rsidRPr="00FB6B35">
        <w:rPr>
          <w:sz w:val="22"/>
          <w:szCs w:val="22"/>
        </w:rPr>
        <w:t>-581-8390</w:t>
      </w:r>
    </w:p>
    <w:p w14:paraId="70350FBC" w14:textId="77777777" w:rsidR="00E561D3" w:rsidRDefault="00E561D3" w:rsidP="00E561D3">
      <w:pPr>
        <w:tabs>
          <w:tab w:val="left" w:pos="1440"/>
          <w:tab w:val="left" w:pos="5040"/>
          <w:tab w:val="left" w:pos="6840"/>
        </w:tabs>
        <w:spacing w:after="40"/>
        <w:ind w:left="547"/>
        <w:jc w:val="center"/>
        <w:rPr>
          <w:b/>
          <w:bCs/>
        </w:rPr>
      </w:pPr>
    </w:p>
    <w:p w14:paraId="289362D3" w14:textId="55435B62" w:rsidR="0023099C" w:rsidRPr="00503E07" w:rsidRDefault="0023099C" w:rsidP="00725B27">
      <w:pPr>
        <w:tabs>
          <w:tab w:val="left" w:pos="1440"/>
          <w:tab w:val="left" w:pos="5040"/>
          <w:tab w:val="left" w:pos="6840"/>
        </w:tabs>
        <w:spacing w:after="40"/>
        <w:ind w:left="547"/>
        <w:rPr>
          <w:b/>
          <w:bCs/>
          <w:sz w:val="22"/>
          <w:szCs w:val="22"/>
        </w:rPr>
      </w:pPr>
      <w:r w:rsidRPr="00503E07">
        <w:rPr>
          <w:b/>
          <w:bCs/>
          <w:sz w:val="22"/>
          <w:szCs w:val="22"/>
        </w:rPr>
        <w:t>N</w:t>
      </w:r>
      <w:r w:rsidR="002D6ED6" w:rsidRPr="00503E07">
        <w:rPr>
          <w:b/>
          <w:bCs/>
          <w:sz w:val="22"/>
          <w:szCs w:val="22"/>
        </w:rPr>
        <w:t>ame</w:t>
      </w:r>
      <w:r w:rsidRPr="00503E07">
        <w:rPr>
          <w:b/>
          <w:bCs/>
          <w:sz w:val="22"/>
          <w:szCs w:val="22"/>
        </w:rPr>
        <w:t xml:space="preserve"> </w:t>
      </w:r>
      <w:r w:rsidR="002D6ED6" w:rsidRPr="00503E07">
        <w:rPr>
          <w:b/>
          <w:bCs/>
          <w:sz w:val="22"/>
          <w:szCs w:val="22"/>
        </w:rPr>
        <w:tab/>
      </w:r>
      <w:r w:rsidRPr="00503E07">
        <w:rPr>
          <w:b/>
          <w:bCs/>
          <w:sz w:val="22"/>
          <w:szCs w:val="22"/>
        </w:rPr>
        <w:t xml:space="preserve">_________________________ </w:t>
      </w:r>
      <w:r w:rsidR="00D96B68" w:rsidRPr="00503E07">
        <w:rPr>
          <w:b/>
          <w:bCs/>
          <w:sz w:val="22"/>
          <w:szCs w:val="22"/>
        </w:rPr>
        <w:tab/>
      </w:r>
      <w:r w:rsidRPr="00503E07">
        <w:rPr>
          <w:b/>
          <w:bCs/>
          <w:sz w:val="22"/>
          <w:szCs w:val="22"/>
        </w:rPr>
        <w:t xml:space="preserve">Branch/Unit </w:t>
      </w:r>
      <w:r w:rsidR="002D6ED6" w:rsidRPr="00503E07">
        <w:rPr>
          <w:b/>
          <w:bCs/>
          <w:sz w:val="22"/>
          <w:szCs w:val="22"/>
        </w:rPr>
        <w:tab/>
        <w:t>____________</w:t>
      </w:r>
      <w:r w:rsidRPr="00503E07">
        <w:rPr>
          <w:b/>
          <w:bCs/>
          <w:sz w:val="22"/>
          <w:szCs w:val="22"/>
        </w:rPr>
        <w:t xml:space="preserve"> </w:t>
      </w:r>
    </w:p>
    <w:p w14:paraId="56DBB4EB" w14:textId="4042D532" w:rsidR="00D96B68" w:rsidRPr="00503E07" w:rsidRDefault="00D96B68" w:rsidP="00725B27">
      <w:pPr>
        <w:tabs>
          <w:tab w:val="left" w:pos="1440"/>
          <w:tab w:val="left" w:pos="5040"/>
          <w:tab w:val="left" w:pos="6840"/>
        </w:tabs>
        <w:spacing w:after="40"/>
        <w:ind w:left="547"/>
        <w:rPr>
          <w:b/>
          <w:bCs/>
          <w:sz w:val="22"/>
          <w:szCs w:val="22"/>
        </w:rPr>
      </w:pPr>
      <w:r w:rsidRPr="00503E07">
        <w:rPr>
          <w:b/>
          <w:bCs/>
          <w:sz w:val="22"/>
          <w:szCs w:val="22"/>
        </w:rPr>
        <w:t xml:space="preserve">Email </w:t>
      </w:r>
      <w:r w:rsidR="002D6ED6" w:rsidRPr="00503E07">
        <w:rPr>
          <w:b/>
          <w:bCs/>
          <w:sz w:val="22"/>
          <w:szCs w:val="22"/>
        </w:rPr>
        <w:tab/>
      </w:r>
      <w:r w:rsidRPr="00503E07">
        <w:rPr>
          <w:b/>
          <w:bCs/>
          <w:sz w:val="22"/>
          <w:szCs w:val="22"/>
        </w:rPr>
        <w:t xml:space="preserve">_________________________ </w:t>
      </w:r>
      <w:r w:rsidRPr="00503E07">
        <w:rPr>
          <w:b/>
          <w:bCs/>
          <w:sz w:val="22"/>
          <w:szCs w:val="22"/>
        </w:rPr>
        <w:tab/>
        <w:t>Phone Number</w:t>
      </w:r>
      <w:r w:rsidR="002D6ED6" w:rsidRPr="00503E07">
        <w:rPr>
          <w:b/>
          <w:bCs/>
          <w:sz w:val="22"/>
          <w:szCs w:val="22"/>
        </w:rPr>
        <w:tab/>
      </w:r>
      <w:r w:rsidRPr="00503E07">
        <w:rPr>
          <w:b/>
          <w:bCs/>
          <w:sz w:val="22"/>
          <w:szCs w:val="22"/>
        </w:rPr>
        <w:t>____________</w:t>
      </w:r>
    </w:p>
    <w:p w14:paraId="4CA6AB31" w14:textId="374A93D4" w:rsidR="009E2B6E" w:rsidRDefault="00171880" w:rsidP="009E2B6E">
      <w:pPr>
        <w:tabs>
          <w:tab w:val="left" w:pos="2880"/>
          <w:tab w:val="left" w:pos="5760"/>
          <w:tab w:val="left" w:pos="7920"/>
        </w:tabs>
        <w:spacing w:after="40"/>
        <w:ind w:right="180"/>
        <w:rPr>
          <w:b/>
          <w:sz w:val="22"/>
          <w:szCs w:val="22"/>
        </w:rPr>
      </w:pPr>
      <w:r>
        <w:rPr>
          <w:b/>
          <w:sz w:val="22"/>
          <w:szCs w:val="22"/>
        </w:rPr>
        <w:pict w14:anchorId="3EF98AFA">
          <v:rect id="_x0000_i1025" style="width:531pt;height:2pt;flip:y" o:hrstd="t" o:hrnoshade="t" o:hr="t" fillcolor="#404040 [2429]" stroked="f"/>
        </w:pict>
      </w:r>
    </w:p>
    <w:p w14:paraId="6778C95E" w14:textId="77777777" w:rsidR="00AE7A8C" w:rsidRDefault="00AE7A8C" w:rsidP="0023099C">
      <w:pPr>
        <w:ind w:left="540"/>
      </w:pPr>
    </w:p>
    <w:p w14:paraId="4ACD3623" w14:textId="34A6D5F8" w:rsidR="0023099C" w:rsidRPr="00D96B68" w:rsidRDefault="0023099C" w:rsidP="00C97156">
      <w:pPr>
        <w:ind w:left="540"/>
        <w:jc w:val="center"/>
        <w:rPr>
          <w:sz w:val="22"/>
          <w:szCs w:val="22"/>
        </w:rPr>
      </w:pPr>
      <w:r w:rsidRPr="00D96B68">
        <w:rPr>
          <w:sz w:val="22"/>
          <w:szCs w:val="22"/>
        </w:rPr>
        <w:t xml:space="preserve">Contact </w:t>
      </w:r>
      <w:r w:rsidR="00FB6B35" w:rsidRPr="00FB6B35">
        <w:rPr>
          <w:sz w:val="22"/>
          <w:szCs w:val="22"/>
        </w:rPr>
        <w:t>PRPEC Gabriel Falu (757)-581-8390</w:t>
      </w:r>
      <w:r w:rsidR="00D75910" w:rsidRPr="00D96B68">
        <w:rPr>
          <w:sz w:val="22"/>
          <w:szCs w:val="22"/>
        </w:rPr>
        <w:t xml:space="preserve"> or Email: </w:t>
      </w:r>
      <w:r w:rsidR="00F45A55" w:rsidRPr="00F45A55">
        <w:rPr>
          <w:sz w:val="22"/>
          <w:szCs w:val="22"/>
        </w:rPr>
        <w:t>gabrielfalufra99@aol.com</w:t>
      </w:r>
    </w:p>
    <w:p w14:paraId="5A8DC10D" w14:textId="77777777" w:rsidR="0023099C" w:rsidRPr="00D96B68" w:rsidRDefault="0023099C" w:rsidP="00C97156">
      <w:pPr>
        <w:ind w:left="540"/>
        <w:jc w:val="center"/>
        <w:rPr>
          <w:sz w:val="22"/>
          <w:szCs w:val="22"/>
        </w:rPr>
      </w:pPr>
    </w:p>
    <w:p w14:paraId="0B33FE52" w14:textId="4BB2E1B2" w:rsidR="0023099C" w:rsidRPr="00D96B68" w:rsidRDefault="0023099C" w:rsidP="00C97156">
      <w:pPr>
        <w:ind w:left="540"/>
        <w:jc w:val="center"/>
        <w:rPr>
          <w:sz w:val="22"/>
          <w:szCs w:val="22"/>
        </w:rPr>
      </w:pPr>
      <w:r w:rsidRPr="00D96B68">
        <w:rPr>
          <w:sz w:val="22"/>
          <w:szCs w:val="22"/>
        </w:rPr>
        <w:t xml:space="preserve">Completed Form and Payment Must Be Received by </w:t>
      </w:r>
      <w:r w:rsidR="002D6ED6">
        <w:rPr>
          <w:b/>
          <w:color w:val="FF0000"/>
          <w:sz w:val="22"/>
          <w:szCs w:val="22"/>
          <w:u w:val="single"/>
        </w:rPr>
        <w:t>Ju</w:t>
      </w:r>
      <w:r w:rsidR="00EF7AA9">
        <w:rPr>
          <w:b/>
          <w:color w:val="FF0000"/>
          <w:sz w:val="22"/>
          <w:szCs w:val="22"/>
          <w:u w:val="single"/>
        </w:rPr>
        <w:t>ly</w:t>
      </w:r>
      <w:r w:rsidR="002D6ED6">
        <w:rPr>
          <w:b/>
          <w:color w:val="FF0000"/>
          <w:sz w:val="22"/>
          <w:szCs w:val="22"/>
          <w:u w:val="single"/>
        </w:rPr>
        <w:t xml:space="preserve"> 1</w:t>
      </w:r>
      <w:r w:rsidRPr="00D96B68">
        <w:rPr>
          <w:b/>
          <w:color w:val="FF0000"/>
          <w:sz w:val="22"/>
          <w:szCs w:val="22"/>
          <w:u w:val="single"/>
        </w:rPr>
        <w:t xml:space="preserve">, </w:t>
      </w:r>
      <w:r w:rsidR="00AB2AE5">
        <w:rPr>
          <w:b/>
          <w:color w:val="FF0000"/>
          <w:sz w:val="22"/>
          <w:szCs w:val="22"/>
          <w:u w:val="single"/>
        </w:rPr>
        <w:t>2026</w:t>
      </w:r>
    </w:p>
    <w:p w14:paraId="03A2F5B4" w14:textId="0AE5623B" w:rsidR="00AE7A8C" w:rsidRDefault="0023099C" w:rsidP="00C97156">
      <w:pPr>
        <w:ind w:left="540"/>
        <w:jc w:val="center"/>
      </w:pPr>
      <w:r w:rsidRPr="00D96B68">
        <w:rPr>
          <w:sz w:val="22"/>
          <w:szCs w:val="22"/>
        </w:rPr>
        <w:t>Prices for meals include taxes and gratuities</w:t>
      </w:r>
    </w:p>
    <w:p w14:paraId="1609A400" w14:textId="45CBE326" w:rsidR="00D33523" w:rsidRDefault="00AE7A8C" w:rsidP="0051369C">
      <w:r>
        <w:br w:type="page"/>
      </w:r>
    </w:p>
    <w:p w14:paraId="77325B6F" w14:textId="77777777" w:rsidR="00D33523" w:rsidRDefault="00D33523" w:rsidP="00D33523">
      <w:pPr>
        <w:tabs>
          <w:tab w:val="center" w:pos="5562"/>
          <w:tab w:val="left" w:pos="8640"/>
        </w:tabs>
        <w:ind w:left="540"/>
      </w:pPr>
      <w:r>
        <w:lastRenderedPageBreak/>
        <w:tab/>
      </w:r>
      <w:r w:rsidRPr="000B3BA7">
        <w:rPr>
          <w:noProof/>
        </w:rPr>
        <mc:AlternateContent>
          <mc:Choice Requires="wpg">
            <w:drawing>
              <wp:anchor distT="0" distB="0" distL="114300" distR="114300" simplePos="0" relativeHeight="251780096" behindDoc="1" locked="0" layoutInCell="1" allowOverlap="1" wp14:anchorId="1BF6463A" wp14:editId="51F0E1AE">
                <wp:simplePos x="0" y="0"/>
                <wp:positionH relativeFrom="margin">
                  <wp:posOffset>-68580</wp:posOffset>
                </wp:positionH>
                <wp:positionV relativeFrom="margin">
                  <wp:posOffset>0</wp:posOffset>
                </wp:positionV>
                <wp:extent cx="6858000" cy="9144000"/>
                <wp:effectExtent l="0" t="0" r="0" b="0"/>
                <wp:wrapNone/>
                <wp:docPr id="116" name="Group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117"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118"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68E6BBBA" id="Group 1" o:spid="_x0000_s1026" alt="&quot;&quot;" style="position:absolute;margin-left:-5.4pt;margin-top:0;width:540pt;height:10in;z-index:-251536384;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">
                <v:shape id="Shape" o:spid="_x0000_s1027" style="position:absolute;width:68580;height:9144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r>
        <w:tab/>
      </w:r>
    </w:p>
    <w:p w14:paraId="61EAA4B6" w14:textId="18357453" w:rsidR="00D33523" w:rsidRPr="0019202A" w:rsidRDefault="00CE5266" w:rsidP="00D33523">
      <w:pPr>
        <w:ind w:left="540"/>
      </w:pPr>
      <w:r>
        <w:rPr>
          <w:noProof/>
          <w:sz w:val="22"/>
          <w:szCs w:val="22"/>
        </w:rPr>
        <w:drawing>
          <wp:anchor distT="0" distB="0" distL="114300" distR="114300" simplePos="0" relativeHeight="251866112" behindDoc="0" locked="0" layoutInCell="1" allowOverlap="1" wp14:anchorId="3C0FF213" wp14:editId="2887BD91">
            <wp:simplePos x="0" y="0"/>
            <wp:positionH relativeFrom="column">
              <wp:posOffset>5768975</wp:posOffset>
            </wp:positionH>
            <wp:positionV relativeFrom="paragraph">
              <wp:posOffset>134458</wp:posOffset>
            </wp:positionV>
            <wp:extent cx="999490" cy="935355"/>
            <wp:effectExtent l="0" t="0" r="0" b="0"/>
            <wp:wrapNone/>
            <wp:docPr id="28" name="Picture 28"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9490" cy="935355"/>
                    </a:xfrm>
                    <a:prstGeom prst="rect">
                      <a:avLst/>
                    </a:prstGeom>
                    <a:noFill/>
                  </pic:spPr>
                </pic:pic>
              </a:graphicData>
            </a:graphic>
            <wp14:sizeRelH relativeFrom="page">
              <wp14:pctWidth>0</wp14:pctWidth>
            </wp14:sizeRelH>
            <wp14:sizeRelV relativeFrom="page">
              <wp14:pctHeight>0</wp14:pctHeight>
            </wp14:sizeRelV>
          </wp:anchor>
        </w:drawing>
      </w:r>
      <w:r w:rsidR="00D33523">
        <w:rPr>
          <w:noProof/>
        </w:rPr>
        <w:drawing>
          <wp:anchor distT="0" distB="0" distL="114300" distR="114300" simplePos="0" relativeHeight="251783168" behindDoc="0" locked="0" layoutInCell="1" allowOverlap="1" wp14:anchorId="47FA014B" wp14:editId="710ED4B9">
            <wp:simplePos x="0" y="0"/>
            <wp:positionH relativeFrom="column">
              <wp:posOffset>38100</wp:posOffset>
            </wp:positionH>
            <wp:positionV relativeFrom="paragraph">
              <wp:posOffset>109855</wp:posOffset>
            </wp:positionV>
            <wp:extent cx="895985" cy="914400"/>
            <wp:effectExtent l="0" t="0" r="0" b="0"/>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914400"/>
                    </a:xfrm>
                    <a:prstGeom prst="rect">
                      <a:avLst/>
                    </a:prstGeom>
                    <a:noFill/>
                  </pic:spPr>
                </pic:pic>
              </a:graphicData>
            </a:graphic>
            <wp14:sizeRelH relativeFrom="page">
              <wp14:pctWidth>0</wp14:pctWidth>
            </wp14:sizeRelH>
            <wp14:sizeRelV relativeFrom="page">
              <wp14:pctHeight>0</wp14:pctHeight>
            </wp14:sizeRelV>
          </wp:anchor>
        </w:drawing>
      </w:r>
    </w:p>
    <w:p w14:paraId="01BDCFD5" w14:textId="752E9C77" w:rsidR="00D33523" w:rsidRPr="0019202A" w:rsidRDefault="00D33523" w:rsidP="00D33523">
      <w:pPr>
        <w:ind w:left="540"/>
      </w:pPr>
      <w:r>
        <w:rPr>
          <w:noProof/>
        </w:rPr>
        <mc:AlternateContent>
          <mc:Choice Requires="wps">
            <w:drawing>
              <wp:anchor distT="45720" distB="45720" distL="114300" distR="114300" simplePos="0" relativeHeight="251782144" behindDoc="0" locked="0" layoutInCell="1" allowOverlap="1" wp14:anchorId="5009195B" wp14:editId="2CAE02FC">
                <wp:simplePos x="0" y="0"/>
                <wp:positionH relativeFrom="column">
                  <wp:posOffset>1257300</wp:posOffset>
                </wp:positionH>
                <wp:positionV relativeFrom="paragraph">
                  <wp:posOffset>179070</wp:posOffset>
                </wp:positionV>
                <wp:extent cx="4191000" cy="624840"/>
                <wp:effectExtent l="0" t="0" r="0" b="3810"/>
                <wp:wrapSquare wrapText="bothSides"/>
                <wp:docPr id="1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624840"/>
                        </a:xfrm>
                        <a:prstGeom prst="rect">
                          <a:avLst/>
                        </a:prstGeom>
                        <a:noFill/>
                        <a:ln w="9525">
                          <a:noFill/>
                          <a:miter lim="800000"/>
                          <a:headEnd/>
                          <a:tailEnd/>
                        </a:ln>
                      </wps:spPr>
                      <wps:txbx>
                        <w:txbxContent>
                          <w:p w14:paraId="0F16C28D" w14:textId="5A3D28F0" w:rsidR="00D33523" w:rsidRPr="00DD0CC0" w:rsidRDefault="00DD0CC0" w:rsidP="00D33523">
                            <w:pPr>
                              <w:jc w:val="center"/>
                              <w:rPr>
                                <w:color w:val="FFFFFF" w:themeColor="background1"/>
                                <w:sz w:val="52"/>
                                <w:szCs w:val="52"/>
                              </w:rPr>
                            </w:pPr>
                            <w:r w:rsidRPr="00DD0CC0">
                              <w:rPr>
                                <w:color w:val="FFFFFF" w:themeColor="background1"/>
                                <w:sz w:val="52"/>
                                <w:szCs w:val="52"/>
                              </w:rPr>
                              <w:t>Vendor Tables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99pt;margin-top:14.1pt;width:330pt;height:49.2pt;z-index:251782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" filled="f" stroked="f">
                <v:textbox>
                  <w:txbxContent>
                    <w:p w14:paraId="0F16C28D" w14:textId="5A3D28F0" w:rsidR="00D33523" w:rsidRPr="00DD0CC0" w:rsidRDefault="00DD0CC0" w:rsidP="00D33523">
                      <w:pPr>
                        <w:jc w:val="center"/>
                        <w:rPr>
                          <w:color w:val="FFFFFF" w:themeColor="background1"/>
                          <w:sz w:val="52"/>
                          <w:szCs w:val="52"/>
                        </w:rPr>
                      </w:pPr>
                      <w:r w:rsidRPr="00DD0CC0">
                        <w:rPr>
                          <w:color w:val="FFFFFF" w:themeColor="background1"/>
                          <w:sz w:val="52"/>
                          <w:szCs w:val="52"/>
                        </w:rPr>
                        <w:t>Vendor Tables</w:t>
                      </w:r>
                    </w:p>
                  </w:txbxContent>
                </v:textbox>
                <w10:wrap type="square"/>
              </v:shape>
            </w:pict>
          </mc:Fallback>
        </mc:AlternateContent>
      </w:r>
      <w:r>
        <w:rPr>
          <w:noProof/>
        </w:rPr>
        <w:drawing>
          <wp:anchor distT="0" distB="0" distL="114300" distR="114300" simplePos="0" relativeHeight="251781120" behindDoc="0" locked="0" layoutInCell="1" allowOverlap="1" wp14:anchorId="1A2B9B12" wp14:editId="15E8C580">
            <wp:simplePos x="0" y="0"/>
            <wp:positionH relativeFrom="column">
              <wp:posOffset>464820</wp:posOffset>
            </wp:positionH>
            <wp:positionV relativeFrom="paragraph">
              <wp:posOffset>163830</wp:posOffset>
            </wp:positionV>
            <wp:extent cx="5831490" cy="662940"/>
            <wp:effectExtent l="0" t="0" r="0" b="3810"/>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1490" cy="662940"/>
                    </a:xfrm>
                    <a:prstGeom prst="rect">
                      <a:avLst/>
                    </a:prstGeom>
                    <a:noFill/>
                  </pic:spPr>
                </pic:pic>
              </a:graphicData>
            </a:graphic>
            <wp14:sizeRelH relativeFrom="margin">
              <wp14:pctWidth>0</wp14:pctWidth>
            </wp14:sizeRelH>
            <wp14:sizeRelV relativeFrom="margin">
              <wp14:pctHeight>0</wp14:pctHeight>
            </wp14:sizeRelV>
          </wp:anchor>
        </w:drawing>
      </w:r>
    </w:p>
    <w:p w14:paraId="69DADF90" w14:textId="77777777" w:rsidR="00D33523" w:rsidRPr="0019202A" w:rsidRDefault="00D33523" w:rsidP="00D33523">
      <w:pPr>
        <w:ind w:left="540"/>
      </w:pPr>
    </w:p>
    <w:p w14:paraId="0CBF9892" w14:textId="77777777" w:rsidR="00D33523" w:rsidRDefault="00D33523" w:rsidP="00D33523">
      <w:pPr>
        <w:ind w:left="540"/>
      </w:pPr>
    </w:p>
    <w:p w14:paraId="2D4CC9D2" w14:textId="77777777" w:rsidR="00D33523" w:rsidRDefault="00D33523" w:rsidP="00D33523">
      <w:pPr>
        <w:ind w:left="540"/>
      </w:pPr>
    </w:p>
    <w:p w14:paraId="75E73A47" w14:textId="77777777" w:rsidR="00D33523" w:rsidRDefault="00D33523" w:rsidP="00D33523">
      <w:pPr>
        <w:ind w:left="540"/>
      </w:pPr>
    </w:p>
    <w:p w14:paraId="42B3B073" w14:textId="77777777" w:rsidR="00D33523" w:rsidRDefault="00D33523" w:rsidP="00D33523">
      <w:pPr>
        <w:ind w:left="540"/>
      </w:pPr>
    </w:p>
    <w:p w14:paraId="6FCBD063" w14:textId="77777777" w:rsidR="00D10BC8" w:rsidRPr="00C03690" w:rsidRDefault="00AE7A8C" w:rsidP="00D10BC8">
      <w:pPr>
        <w:ind w:left="180" w:right="360"/>
        <w:jc w:val="center"/>
        <w:rPr>
          <w:rFonts w:eastAsia="Times New Roman" w:cstheme="minorHAnsi"/>
          <w:sz w:val="22"/>
          <w:szCs w:val="22"/>
        </w:rPr>
      </w:pPr>
      <w:r w:rsidRPr="00C03690">
        <w:rPr>
          <w:rFonts w:eastAsia="Times New Roman" w:cstheme="minorHAnsi"/>
          <w:sz w:val="22"/>
          <w:szCs w:val="22"/>
        </w:rPr>
        <w:t xml:space="preserve">The Convention Committee will provide vendor tables for a minimal fee of $25.00.  This fee is to offset cost associated with the convention.  </w:t>
      </w:r>
    </w:p>
    <w:p w14:paraId="06DE9F71" w14:textId="2ED75AE2" w:rsidR="00AE7A8C" w:rsidRPr="00C03690" w:rsidRDefault="00AE7A8C" w:rsidP="00D10BC8">
      <w:pPr>
        <w:ind w:left="180" w:right="360"/>
        <w:jc w:val="center"/>
        <w:rPr>
          <w:rFonts w:eastAsia="Times New Roman" w:cstheme="minorHAnsi"/>
          <w:sz w:val="22"/>
          <w:szCs w:val="22"/>
        </w:rPr>
      </w:pPr>
      <w:proofErr w:type="gramStart"/>
      <w:r w:rsidRPr="00C03690">
        <w:rPr>
          <w:rFonts w:eastAsia="Times New Roman" w:cstheme="minorHAnsi"/>
          <w:sz w:val="22"/>
          <w:szCs w:val="22"/>
        </w:rPr>
        <w:t xml:space="preserve">For additional information, contact </w:t>
      </w:r>
      <w:r w:rsidR="00FB6B35" w:rsidRPr="00FB6B35">
        <w:rPr>
          <w:rFonts w:eastAsia="Times New Roman" w:cstheme="minorHAnsi"/>
          <w:b/>
          <w:sz w:val="22"/>
          <w:szCs w:val="22"/>
        </w:rPr>
        <w:t>PRPEC Loretta Jorden</w:t>
      </w:r>
      <w:r w:rsidRPr="00C03690">
        <w:rPr>
          <w:rFonts w:eastAsia="Times New Roman" w:cstheme="minorHAnsi"/>
          <w:sz w:val="22"/>
          <w:szCs w:val="22"/>
        </w:rPr>
        <w:t xml:space="preserve"> </w:t>
      </w:r>
      <w:r w:rsidR="00FB6B35" w:rsidRPr="00FB6B35">
        <w:rPr>
          <w:rFonts w:eastAsia="Times New Roman" w:cstheme="minorHAnsi"/>
          <w:sz w:val="22"/>
          <w:szCs w:val="22"/>
        </w:rPr>
        <w:t>(410)-533-1902 or sticherydisignz@gmail.com</w:t>
      </w:r>
      <w:r w:rsidRPr="00C03690">
        <w:rPr>
          <w:rFonts w:eastAsia="Times New Roman" w:cstheme="minorHAnsi"/>
          <w:color w:val="FF0000"/>
          <w:sz w:val="22"/>
          <w:szCs w:val="22"/>
        </w:rPr>
        <w:t>.</w:t>
      </w:r>
      <w:proofErr w:type="gramEnd"/>
    </w:p>
    <w:p w14:paraId="25976933" w14:textId="77777777" w:rsidR="00AE7A8C" w:rsidRPr="00C03690" w:rsidRDefault="00AE7A8C" w:rsidP="00DD0CC0">
      <w:pPr>
        <w:ind w:left="180" w:right="360"/>
        <w:rPr>
          <w:rFonts w:eastAsia="Times New Roman" w:cstheme="minorHAnsi"/>
          <w:sz w:val="22"/>
          <w:szCs w:val="22"/>
        </w:rPr>
      </w:pPr>
    </w:p>
    <w:p w14:paraId="1DDB3384" w14:textId="77777777" w:rsidR="00AE7A8C" w:rsidRPr="00C03690" w:rsidRDefault="00AE7A8C" w:rsidP="00DD0CC0">
      <w:pPr>
        <w:ind w:left="180" w:right="360"/>
        <w:jc w:val="center"/>
        <w:rPr>
          <w:rFonts w:eastAsia="Times New Roman" w:cstheme="minorHAnsi"/>
          <w:b/>
          <w:sz w:val="22"/>
          <w:szCs w:val="22"/>
        </w:rPr>
      </w:pPr>
      <w:r w:rsidRPr="00C03690">
        <w:rPr>
          <w:rFonts w:eastAsia="Times New Roman" w:cstheme="minorHAnsi"/>
          <w:b/>
          <w:sz w:val="22"/>
          <w:szCs w:val="22"/>
        </w:rPr>
        <w:t xml:space="preserve"> </w:t>
      </w:r>
    </w:p>
    <w:p w14:paraId="7D54092B" w14:textId="57E6C326" w:rsidR="00AE7A8C" w:rsidRPr="00C03690" w:rsidRDefault="00AE7A8C" w:rsidP="00D10BC8">
      <w:pPr>
        <w:widowControl w:val="0"/>
        <w:ind w:left="180" w:right="360"/>
        <w:jc w:val="center"/>
        <w:rPr>
          <w:rFonts w:eastAsia="Times New Roman" w:cstheme="minorHAnsi"/>
          <w:sz w:val="22"/>
          <w:szCs w:val="22"/>
        </w:rPr>
      </w:pPr>
      <w:r w:rsidRPr="00C03690">
        <w:rPr>
          <w:rFonts w:eastAsia="Times New Roman" w:cstheme="minorHAnsi"/>
          <w:sz w:val="22"/>
          <w:szCs w:val="22"/>
        </w:rPr>
        <w:t xml:space="preserve">Please provide the following information before </w:t>
      </w:r>
      <w:r w:rsidRPr="00C03690">
        <w:rPr>
          <w:rFonts w:eastAsia="Times New Roman" w:cstheme="minorHAnsi"/>
          <w:b/>
          <w:color w:val="FF0000"/>
          <w:sz w:val="22"/>
          <w:szCs w:val="22"/>
        </w:rPr>
        <w:t>Ju</w:t>
      </w:r>
      <w:r w:rsidR="00E601F9">
        <w:rPr>
          <w:rFonts w:eastAsia="Times New Roman" w:cstheme="minorHAnsi"/>
          <w:b/>
          <w:color w:val="FF0000"/>
          <w:sz w:val="22"/>
          <w:szCs w:val="22"/>
        </w:rPr>
        <w:t>ly</w:t>
      </w:r>
      <w:r w:rsidRPr="00C03690">
        <w:rPr>
          <w:rFonts w:eastAsia="Times New Roman" w:cstheme="minorHAnsi"/>
          <w:b/>
          <w:color w:val="FF0000"/>
          <w:sz w:val="22"/>
          <w:szCs w:val="22"/>
        </w:rPr>
        <w:t xml:space="preserve"> </w:t>
      </w:r>
      <w:r w:rsidR="00E601F9">
        <w:rPr>
          <w:rFonts w:eastAsia="Times New Roman" w:cstheme="minorHAnsi"/>
          <w:b/>
          <w:color w:val="FF0000"/>
          <w:sz w:val="22"/>
          <w:szCs w:val="22"/>
        </w:rPr>
        <w:t>1</w:t>
      </w:r>
      <w:r w:rsidRPr="00C03690">
        <w:rPr>
          <w:rFonts w:eastAsia="Times New Roman" w:cstheme="minorHAnsi"/>
          <w:b/>
          <w:color w:val="FF0000"/>
          <w:sz w:val="22"/>
          <w:szCs w:val="22"/>
        </w:rPr>
        <w:t xml:space="preserve">, </w:t>
      </w:r>
      <w:r w:rsidR="00AB2AE5">
        <w:rPr>
          <w:rFonts w:eastAsia="Times New Roman" w:cstheme="minorHAnsi"/>
          <w:b/>
          <w:color w:val="FF0000"/>
          <w:sz w:val="22"/>
          <w:szCs w:val="22"/>
        </w:rPr>
        <w:t>2026</w:t>
      </w:r>
      <w:r w:rsidRPr="00C03690">
        <w:rPr>
          <w:rFonts w:eastAsia="Times New Roman" w:cstheme="minorHAnsi"/>
          <w:sz w:val="22"/>
          <w:szCs w:val="22"/>
        </w:rPr>
        <w:t>.</w:t>
      </w:r>
    </w:p>
    <w:p w14:paraId="1BF0BBFF" w14:textId="77777777" w:rsidR="00AE7A8C" w:rsidRPr="00C03690" w:rsidRDefault="00AE7A8C" w:rsidP="00DD0CC0">
      <w:pPr>
        <w:ind w:left="180" w:right="360"/>
        <w:rPr>
          <w:rFonts w:eastAsia="Times New Roman" w:cstheme="minorHAnsi"/>
          <w:sz w:val="22"/>
          <w:szCs w:val="22"/>
        </w:rPr>
      </w:pPr>
      <w:r w:rsidRPr="00C03690">
        <w:rPr>
          <w:rFonts w:eastAsia="Times New Roman" w:cstheme="minorHAnsi"/>
          <w:sz w:val="22"/>
          <w:szCs w:val="22"/>
        </w:rPr>
        <w:t> </w:t>
      </w:r>
    </w:p>
    <w:p w14:paraId="7D68E566" w14:textId="13E223CF" w:rsidR="00AE7A8C" w:rsidRPr="00C03690" w:rsidRDefault="00AE7A8C" w:rsidP="00C03690">
      <w:pPr>
        <w:widowControl w:val="0"/>
        <w:tabs>
          <w:tab w:val="left" w:pos="5940"/>
        </w:tabs>
        <w:ind w:left="180" w:right="360"/>
        <w:rPr>
          <w:rFonts w:eastAsia="Times New Roman" w:cstheme="minorHAnsi"/>
          <w:sz w:val="22"/>
          <w:szCs w:val="22"/>
        </w:rPr>
      </w:pPr>
      <w:r w:rsidRPr="00C03690">
        <w:rPr>
          <w:rFonts w:eastAsia="Times New Roman" w:cstheme="minorHAnsi"/>
          <w:sz w:val="22"/>
          <w:szCs w:val="22"/>
        </w:rPr>
        <w:t>Name (Branch/Unit): _____________________________   Number of Tables: ___________________</w:t>
      </w:r>
    </w:p>
    <w:p w14:paraId="3C356A00" w14:textId="77777777" w:rsidR="00AE7A8C" w:rsidRPr="00C03690" w:rsidRDefault="00AE7A8C" w:rsidP="00DD0CC0">
      <w:pPr>
        <w:ind w:left="180" w:right="360"/>
        <w:rPr>
          <w:rFonts w:eastAsia="Times New Roman" w:cstheme="minorHAnsi"/>
          <w:sz w:val="22"/>
          <w:szCs w:val="22"/>
        </w:rPr>
      </w:pPr>
      <w:r w:rsidRPr="00C03690">
        <w:rPr>
          <w:rFonts w:eastAsia="Times New Roman" w:cstheme="minorHAnsi"/>
          <w:sz w:val="22"/>
          <w:szCs w:val="22"/>
        </w:rPr>
        <w:t> </w:t>
      </w:r>
    </w:p>
    <w:p w14:paraId="683043DC" w14:textId="275AD363" w:rsidR="00AE7A8C" w:rsidRPr="00C03690" w:rsidRDefault="00AE7A8C" w:rsidP="00C03690">
      <w:pPr>
        <w:widowControl w:val="0"/>
        <w:tabs>
          <w:tab w:val="left" w:pos="5940"/>
        </w:tabs>
        <w:ind w:left="180" w:right="360"/>
        <w:rPr>
          <w:rFonts w:eastAsia="Times New Roman" w:cstheme="minorHAnsi"/>
          <w:sz w:val="22"/>
          <w:szCs w:val="22"/>
        </w:rPr>
      </w:pPr>
      <w:r w:rsidRPr="00C03690">
        <w:rPr>
          <w:rFonts w:eastAsia="Times New Roman" w:cstheme="minorHAnsi"/>
          <w:sz w:val="22"/>
          <w:szCs w:val="22"/>
        </w:rPr>
        <w:t>Contact Person: ________________________________</w:t>
      </w:r>
      <w:proofErr w:type="gramStart"/>
      <w:r w:rsidRPr="00C03690">
        <w:rPr>
          <w:rFonts w:eastAsia="Times New Roman" w:cstheme="minorHAnsi"/>
          <w:sz w:val="22"/>
          <w:szCs w:val="22"/>
        </w:rPr>
        <w:t>_  Contact</w:t>
      </w:r>
      <w:proofErr w:type="gramEnd"/>
      <w:r w:rsidRPr="00C03690">
        <w:rPr>
          <w:rFonts w:eastAsia="Times New Roman" w:cstheme="minorHAnsi"/>
          <w:sz w:val="22"/>
          <w:szCs w:val="22"/>
        </w:rPr>
        <w:t xml:space="preserve"> Number: ____________________</w:t>
      </w:r>
    </w:p>
    <w:p w14:paraId="1EA8422A" w14:textId="77777777" w:rsidR="00AE7A8C" w:rsidRPr="00C03690" w:rsidRDefault="00AE7A8C" w:rsidP="00DD0CC0">
      <w:pPr>
        <w:widowControl w:val="0"/>
        <w:ind w:left="180" w:right="360"/>
        <w:rPr>
          <w:rFonts w:eastAsia="Times New Roman" w:cstheme="minorHAnsi"/>
          <w:sz w:val="22"/>
          <w:szCs w:val="22"/>
        </w:rPr>
      </w:pPr>
    </w:p>
    <w:p w14:paraId="37FF06AC" w14:textId="66F8994D" w:rsidR="00AE7A8C" w:rsidRPr="00C03690" w:rsidRDefault="00AE7A8C" w:rsidP="00D10BC8">
      <w:pPr>
        <w:spacing w:line="276" w:lineRule="auto"/>
        <w:ind w:left="180" w:right="360"/>
        <w:jc w:val="center"/>
        <w:rPr>
          <w:rFonts w:eastAsia="Times New Roman" w:cstheme="minorHAnsi"/>
          <w:b/>
          <w:sz w:val="22"/>
          <w:szCs w:val="22"/>
        </w:rPr>
      </w:pPr>
      <w:r w:rsidRPr="00C03690">
        <w:rPr>
          <w:rFonts w:eastAsia="Times New Roman" w:cstheme="minorHAnsi"/>
          <w:sz w:val="22"/>
          <w:szCs w:val="22"/>
        </w:rPr>
        <w:t>Make checks payable to</w:t>
      </w:r>
      <w:r w:rsidRPr="00C03690">
        <w:rPr>
          <w:rFonts w:eastAsia="Times New Roman" w:cstheme="minorHAnsi"/>
          <w:b/>
          <w:sz w:val="22"/>
          <w:szCs w:val="22"/>
        </w:rPr>
        <w:t xml:space="preserve">: </w:t>
      </w:r>
      <w:r w:rsidRPr="00C03690">
        <w:rPr>
          <w:rFonts w:eastAsia="Times New Roman" w:cstheme="minorHAnsi"/>
          <w:b/>
          <w:sz w:val="22"/>
          <w:szCs w:val="22"/>
          <w:u w:val="single"/>
        </w:rPr>
        <w:t xml:space="preserve">FRA </w:t>
      </w:r>
      <w:r w:rsidR="00AB2AE5">
        <w:rPr>
          <w:rFonts w:eastAsia="Times New Roman" w:cstheme="minorHAnsi"/>
          <w:b/>
          <w:sz w:val="22"/>
          <w:szCs w:val="22"/>
          <w:u w:val="single"/>
        </w:rPr>
        <w:t>2026</w:t>
      </w:r>
      <w:r w:rsidRPr="00C03690">
        <w:rPr>
          <w:rFonts w:eastAsia="Times New Roman" w:cstheme="minorHAnsi"/>
          <w:b/>
          <w:sz w:val="22"/>
          <w:szCs w:val="22"/>
          <w:u w:val="single"/>
        </w:rPr>
        <w:t xml:space="preserve"> East Coast Regional Convention</w:t>
      </w:r>
    </w:p>
    <w:p w14:paraId="4DAFBDEA" w14:textId="77777777" w:rsidR="00AE7A8C" w:rsidRPr="00C03690" w:rsidRDefault="00AE7A8C" w:rsidP="00DD0CC0">
      <w:pPr>
        <w:widowControl w:val="0"/>
        <w:ind w:left="180" w:right="360"/>
        <w:rPr>
          <w:rFonts w:eastAsia="Times New Roman" w:cstheme="minorHAnsi"/>
          <w:sz w:val="22"/>
          <w:szCs w:val="22"/>
        </w:rPr>
      </w:pPr>
    </w:p>
    <w:p w14:paraId="58E13CFC" w14:textId="08CFFDE0" w:rsidR="00AE7A8C" w:rsidRPr="00C03690" w:rsidRDefault="00AE7A8C" w:rsidP="00F20CCA">
      <w:pPr>
        <w:ind w:left="180" w:right="360"/>
        <w:rPr>
          <w:rFonts w:eastAsia="Times New Roman" w:cstheme="minorHAnsi"/>
          <w:b/>
          <w:bCs/>
          <w:sz w:val="22"/>
          <w:szCs w:val="22"/>
        </w:rPr>
      </w:pPr>
      <w:r w:rsidRPr="00C03690">
        <w:rPr>
          <w:rFonts w:eastAsia="Times New Roman" w:cstheme="minorHAnsi"/>
          <w:sz w:val="22"/>
          <w:szCs w:val="22"/>
        </w:rPr>
        <w:t> </w:t>
      </w:r>
    </w:p>
    <w:p w14:paraId="53ED7ED1" w14:textId="77777777" w:rsidR="00AE7A8C" w:rsidRPr="00C03690" w:rsidRDefault="00AE7A8C" w:rsidP="00DD0CC0">
      <w:pPr>
        <w:widowControl w:val="0"/>
        <w:ind w:left="180" w:right="360"/>
        <w:jc w:val="center"/>
        <w:rPr>
          <w:rFonts w:eastAsia="Times New Roman" w:cstheme="minorHAnsi"/>
          <w:b/>
          <w:bCs/>
          <w:sz w:val="22"/>
          <w:szCs w:val="22"/>
        </w:rPr>
      </w:pPr>
      <w:r w:rsidRPr="00C03690">
        <w:rPr>
          <w:rFonts w:eastAsia="Times New Roman" w:cstheme="minorHAnsi"/>
          <w:b/>
          <w:bCs/>
          <w:sz w:val="22"/>
          <w:szCs w:val="22"/>
        </w:rPr>
        <w:t>Mail check and completed form by</w:t>
      </w:r>
      <w:r w:rsidRPr="00C03690">
        <w:rPr>
          <w:rFonts w:eastAsia="Times New Roman" w:cstheme="minorHAnsi"/>
          <w:b/>
          <w:bCs/>
          <w:color w:val="FF0000"/>
          <w:sz w:val="22"/>
          <w:szCs w:val="22"/>
        </w:rPr>
        <w:t xml:space="preserve"> </w:t>
      </w:r>
      <w:r w:rsidRPr="00C03690">
        <w:rPr>
          <w:rFonts w:eastAsia="Times New Roman" w:cstheme="minorHAnsi"/>
          <w:b/>
          <w:bCs/>
          <w:sz w:val="22"/>
          <w:szCs w:val="22"/>
        </w:rPr>
        <w:t>to:</w:t>
      </w:r>
    </w:p>
    <w:p w14:paraId="5926E7A6" w14:textId="62430B5E" w:rsidR="00AE7A8C" w:rsidRPr="00C03690" w:rsidRDefault="00FB6B35" w:rsidP="00DD0CC0">
      <w:pPr>
        <w:ind w:left="180" w:right="360"/>
        <w:jc w:val="center"/>
        <w:rPr>
          <w:rFonts w:eastAsia="Times New Roman" w:cstheme="minorHAnsi"/>
          <w:b/>
          <w:sz w:val="22"/>
          <w:szCs w:val="22"/>
        </w:rPr>
      </w:pPr>
      <w:r w:rsidRPr="00FB6B35">
        <w:rPr>
          <w:rFonts w:eastAsia="Times New Roman" w:cstheme="minorHAnsi"/>
          <w:b/>
          <w:sz w:val="22"/>
          <w:szCs w:val="22"/>
        </w:rPr>
        <w:t>PRPEC Loretta Jorden</w:t>
      </w:r>
    </w:p>
    <w:p w14:paraId="0C571D62" w14:textId="42B80A74" w:rsidR="00D10BC8" w:rsidRPr="00C03690" w:rsidRDefault="00877D6A" w:rsidP="00D10BC8">
      <w:pPr>
        <w:ind w:left="180" w:right="360"/>
        <w:jc w:val="center"/>
        <w:rPr>
          <w:rFonts w:eastAsia="Times New Roman" w:cstheme="minorHAnsi"/>
          <w:b/>
          <w:sz w:val="22"/>
          <w:szCs w:val="22"/>
        </w:rPr>
      </w:pPr>
      <w:r w:rsidRPr="00877D6A">
        <w:rPr>
          <w:rFonts w:eastAsia="Times New Roman" w:cstheme="minorHAnsi"/>
          <w:b/>
          <w:sz w:val="22"/>
          <w:szCs w:val="22"/>
        </w:rPr>
        <w:t>2825 Whitehouse Road</w:t>
      </w:r>
    </w:p>
    <w:p w14:paraId="24003C87" w14:textId="289E25B2" w:rsidR="00AE7A8C" w:rsidRPr="00C03690" w:rsidRDefault="00877D6A" w:rsidP="00D10BC8">
      <w:pPr>
        <w:ind w:left="180" w:right="360"/>
        <w:jc w:val="center"/>
        <w:rPr>
          <w:rFonts w:eastAsia="Times New Roman" w:cstheme="minorHAnsi"/>
          <w:b/>
          <w:sz w:val="22"/>
          <w:szCs w:val="22"/>
        </w:rPr>
      </w:pPr>
      <w:r w:rsidRPr="00877D6A">
        <w:rPr>
          <w:rFonts w:eastAsia="Times New Roman" w:cstheme="minorHAnsi"/>
          <w:b/>
          <w:sz w:val="22"/>
          <w:szCs w:val="22"/>
        </w:rPr>
        <w:t>Riva MD 21140</w:t>
      </w:r>
    </w:p>
    <w:p w14:paraId="381EC90E" w14:textId="77777777" w:rsidR="00AE7A8C" w:rsidRPr="00C03690" w:rsidRDefault="00AE7A8C" w:rsidP="00AE7A8C">
      <w:pPr>
        <w:ind w:left="180"/>
        <w:jc w:val="center"/>
        <w:rPr>
          <w:rFonts w:eastAsia="Times New Roman" w:cstheme="minorHAnsi"/>
          <w:b/>
          <w:sz w:val="22"/>
          <w:szCs w:val="22"/>
        </w:rPr>
      </w:pPr>
    </w:p>
    <w:p w14:paraId="61659065" w14:textId="31FCFCF8" w:rsidR="00AE7A8C" w:rsidRPr="00AE7A8C" w:rsidRDefault="00AE7A8C" w:rsidP="00DD0CC0">
      <w:pPr>
        <w:rPr>
          <w:rFonts w:ascii="Calibri" w:eastAsia="Times New Roman" w:hAnsi="Calibri" w:cs="Times New Roman"/>
          <w:b/>
          <w:bCs/>
          <w:sz w:val="20"/>
          <w:szCs w:val="20"/>
        </w:rPr>
      </w:pPr>
      <w:r w:rsidRPr="00AE7A8C">
        <w:rPr>
          <w:rFonts w:ascii="Calibri" w:eastAsia="Times New Roman" w:hAnsi="Calibri" w:cs="Times New Roman"/>
          <w:b/>
          <w:bCs/>
          <w:sz w:val="20"/>
          <w:szCs w:val="20"/>
        </w:rPr>
        <w:t>****************************</w:t>
      </w:r>
      <w:r w:rsidR="00DD0CC0" w:rsidRPr="00AE7A8C">
        <w:rPr>
          <w:rFonts w:ascii="Calibri" w:eastAsia="Times New Roman" w:hAnsi="Calibri" w:cs="Times New Roman"/>
          <w:b/>
          <w:bCs/>
          <w:sz w:val="20"/>
          <w:szCs w:val="20"/>
        </w:rPr>
        <w:t>**********</w:t>
      </w:r>
      <w:r w:rsidR="00DD0CC0">
        <w:rPr>
          <w:rFonts w:ascii="Calibri" w:eastAsia="Times New Roman" w:hAnsi="Calibri" w:cs="Times New Roman"/>
          <w:b/>
          <w:bCs/>
          <w:sz w:val="20"/>
          <w:szCs w:val="20"/>
        </w:rPr>
        <w:t>******</w:t>
      </w:r>
      <w:r w:rsidR="00DD0CC0" w:rsidRPr="00AE7A8C">
        <w:rPr>
          <w:rFonts w:ascii="Calibri" w:eastAsia="Times New Roman" w:hAnsi="Calibri" w:cs="Times New Roman"/>
          <w:b/>
          <w:bCs/>
          <w:sz w:val="20"/>
          <w:szCs w:val="20"/>
        </w:rPr>
        <w:t>*</w:t>
      </w:r>
      <w:r w:rsidRPr="00AE7A8C">
        <w:rPr>
          <w:rFonts w:ascii="Calibri" w:eastAsia="Times New Roman" w:hAnsi="Calibri" w:cs="Times New Roman"/>
          <w:b/>
          <w:bCs/>
          <w:sz w:val="20"/>
          <w:szCs w:val="20"/>
        </w:rPr>
        <w:t>************************************************</w:t>
      </w:r>
      <w:r w:rsidR="00DD0CC0">
        <w:rPr>
          <w:rFonts w:ascii="Calibri" w:eastAsia="Times New Roman" w:hAnsi="Calibri" w:cs="Times New Roman"/>
          <w:b/>
          <w:bCs/>
          <w:sz w:val="20"/>
          <w:szCs w:val="20"/>
        </w:rPr>
        <w:t>*******</w:t>
      </w:r>
      <w:r w:rsidRPr="00AE7A8C">
        <w:rPr>
          <w:rFonts w:ascii="Calibri" w:eastAsia="Times New Roman" w:hAnsi="Calibri" w:cs="Times New Roman"/>
          <w:b/>
          <w:bCs/>
          <w:sz w:val="20"/>
          <w:szCs w:val="20"/>
        </w:rPr>
        <w:t>******</w:t>
      </w:r>
    </w:p>
    <w:p w14:paraId="164FD0BB" w14:textId="23BDE3B7" w:rsidR="00AE7A8C" w:rsidRPr="00AE7A8C" w:rsidRDefault="00AE7A8C" w:rsidP="00DD0CC0">
      <w:pPr>
        <w:widowControl w:val="0"/>
        <w:ind w:left="180" w:right="360"/>
        <w:rPr>
          <w:rFonts w:ascii="Times New Roman" w:eastAsia="Times New Roman" w:hAnsi="Times New Roman" w:cs="Times New Roman"/>
          <w:b/>
          <w:bCs/>
          <w:sz w:val="28"/>
          <w:szCs w:val="28"/>
        </w:rPr>
      </w:pPr>
      <w:r w:rsidRPr="00AE7A8C">
        <w:rPr>
          <w:rFonts w:ascii="Times New Roman" w:eastAsia="Times New Roman" w:hAnsi="Times New Roman" w:cs="Times New Roman"/>
          <w:b/>
          <w:bCs/>
          <w:sz w:val="28"/>
          <w:szCs w:val="28"/>
        </w:rPr>
        <w:t>Directions by Automobile</w:t>
      </w:r>
    </w:p>
    <w:p w14:paraId="0F076210" w14:textId="77777777" w:rsidR="00AE7A8C" w:rsidRPr="00AE7A8C" w:rsidRDefault="00AE7A8C" w:rsidP="00DD0CC0">
      <w:pPr>
        <w:widowControl w:val="0"/>
        <w:ind w:left="180" w:right="360"/>
        <w:rPr>
          <w:rFonts w:ascii="Times New Roman" w:eastAsia="Times New Roman" w:hAnsi="Times New Roman" w:cs="Times New Roman"/>
          <w:sz w:val="22"/>
          <w:szCs w:val="22"/>
        </w:rPr>
      </w:pPr>
    </w:p>
    <w:p w14:paraId="108A1D6A" w14:textId="77777777" w:rsidR="008A1867" w:rsidRPr="008A1867" w:rsidRDefault="00AE7A8C" w:rsidP="008A1867">
      <w:pPr>
        <w:widowControl w:val="0"/>
        <w:ind w:left="180" w:right="360"/>
        <w:rPr>
          <w:rFonts w:ascii="Times New Roman" w:eastAsia="Times New Roman" w:hAnsi="Times New Roman" w:cs="Times New Roman"/>
          <w:sz w:val="22"/>
          <w:szCs w:val="22"/>
        </w:rPr>
      </w:pPr>
      <w:proofErr w:type="gramStart"/>
      <w:r w:rsidRPr="00AE7A8C">
        <w:rPr>
          <w:rFonts w:ascii="Times New Roman" w:eastAsia="Times New Roman" w:hAnsi="Times New Roman" w:cs="Times New Roman"/>
          <w:b/>
          <w:bCs/>
          <w:sz w:val="22"/>
          <w:szCs w:val="22"/>
          <w:u w:val="single"/>
        </w:rPr>
        <w:t>From the North</w:t>
      </w:r>
      <w:r w:rsidRPr="00AE7A8C">
        <w:rPr>
          <w:rFonts w:ascii="Times New Roman" w:eastAsia="Times New Roman" w:hAnsi="Times New Roman" w:cs="Times New Roman"/>
          <w:b/>
          <w:bCs/>
          <w:sz w:val="22"/>
          <w:szCs w:val="22"/>
        </w:rPr>
        <w:t> </w:t>
      </w:r>
      <w:r w:rsidRPr="00AE7A8C">
        <w:rPr>
          <w:rFonts w:ascii="Times New Roman" w:eastAsia="Times New Roman" w:hAnsi="Times New Roman" w:cs="Times New Roman"/>
          <w:sz w:val="22"/>
          <w:szCs w:val="22"/>
        </w:rPr>
        <w:t>- Traveling on I-95 SOUTH toward Richmond.</w:t>
      </w:r>
      <w:proofErr w:type="gramEnd"/>
      <w:r w:rsidRPr="00AE7A8C">
        <w:rPr>
          <w:rFonts w:ascii="Times New Roman" w:eastAsia="Times New Roman" w:hAnsi="Times New Roman" w:cs="Times New Roman"/>
          <w:sz w:val="22"/>
          <w:szCs w:val="22"/>
        </w:rPr>
        <w:t xml:space="preserve"> </w:t>
      </w:r>
      <w:r w:rsidR="008A1867" w:rsidRPr="008A1867">
        <w:rPr>
          <w:rFonts w:ascii="Times New Roman" w:eastAsia="Times New Roman" w:hAnsi="Times New Roman" w:cs="Times New Roman"/>
          <w:sz w:val="22"/>
          <w:szCs w:val="22"/>
        </w:rPr>
        <w:t>Keep left to stay on I-95 S</w:t>
      </w:r>
    </w:p>
    <w:p w14:paraId="486D0827" w14:textId="66181F99" w:rsidR="008A1867" w:rsidRPr="008A1867" w:rsidRDefault="008A1867" w:rsidP="008A1867">
      <w:pPr>
        <w:widowControl w:val="0"/>
        <w:ind w:left="180" w:right="360"/>
        <w:rPr>
          <w:rFonts w:ascii="Times New Roman" w:eastAsia="Times New Roman" w:hAnsi="Times New Roman" w:cs="Times New Roman"/>
          <w:sz w:val="22"/>
          <w:szCs w:val="22"/>
        </w:rPr>
      </w:pPr>
      <w:r w:rsidRPr="008A1867">
        <w:rPr>
          <w:rFonts w:ascii="Times New Roman" w:eastAsia="Times New Roman" w:hAnsi="Times New Roman" w:cs="Times New Roman"/>
          <w:sz w:val="22"/>
          <w:szCs w:val="22"/>
        </w:rPr>
        <w:t>Take exit 84B for I-295 toward Charlottesville</w:t>
      </w:r>
      <w:r w:rsidR="00E4207A">
        <w:rPr>
          <w:rFonts w:ascii="Times New Roman" w:eastAsia="Times New Roman" w:hAnsi="Times New Roman" w:cs="Times New Roman"/>
          <w:sz w:val="22"/>
          <w:szCs w:val="22"/>
        </w:rPr>
        <w:t xml:space="preserve">. </w:t>
      </w:r>
      <w:r w:rsidRPr="008A1867">
        <w:rPr>
          <w:rFonts w:ascii="Times New Roman" w:eastAsia="Times New Roman" w:hAnsi="Times New Roman" w:cs="Times New Roman"/>
          <w:sz w:val="22"/>
          <w:szCs w:val="22"/>
        </w:rPr>
        <w:t>Use the left 2 lanes to take the ramp to US-1 S/Richmond</w:t>
      </w:r>
      <w:r w:rsidR="00E4207A">
        <w:rPr>
          <w:rFonts w:ascii="Times New Roman" w:eastAsia="Times New Roman" w:hAnsi="Times New Roman" w:cs="Times New Roman"/>
          <w:sz w:val="22"/>
          <w:szCs w:val="22"/>
        </w:rPr>
        <w:t>.</w:t>
      </w:r>
    </w:p>
    <w:p w14:paraId="0A3A6240" w14:textId="2AA0B3C9" w:rsidR="008A1867" w:rsidRPr="008A1867" w:rsidRDefault="008A1867" w:rsidP="008A1867">
      <w:pPr>
        <w:widowControl w:val="0"/>
        <w:ind w:left="180" w:right="360"/>
        <w:rPr>
          <w:rFonts w:ascii="Times New Roman" w:eastAsia="Times New Roman" w:hAnsi="Times New Roman" w:cs="Times New Roman"/>
          <w:sz w:val="22"/>
          <w:szCs w:val="22"/>
        </w:rPr>
      </w:pPr>
      <w:r w:rsidRPr="008A1867">
        <w:rPr>
          <w:rFonts w:ascii="Times New Roman" w:eastAsia="Times New Roman" w:hAnsi="Times New Roman" w:cs="Times New Roman"/>
          <w:sz w:val="22"/>
          <w:szCs w:val="22"/>
        </w:rPr>
        <w:t>Use the left lane to merge onto I-295 N via the ramp to I-64 W</w:t>
      </w:r>
      <w:r w:rsidR="00E4207A">
        <w:rPr>
          <w:rFonts w:ascii="Times New Roman" w:eastAsia="Times New Roman" w:hAnsi="Times New Roman" w:cs="Times New Roman"/>
          <w:sz w:val="22"/>
          <w:szCs w:val="22"/>
        </w:rPr>
        <w:t xml:space="preserve">. </w:t>
      </w:r>
      <w:r w:rsidRPr="008A1867">
        <w:rPr>
          <w:rFonts w:ascii="Times New Roman" w:eastAsia="Times New Roman" w:hAnsi="Times New Roman" w:cs="Times New Roman"/>
          <w:sz w:val="22"/>
          <w:szCs w:val="22"/>
        </w:rPr>
        <w:t>Use the left 2 lanes to take the exit toward I-64 E</w:t>
      </w:r>
    </w:p>
    <w:p w14:paraId="2949C845" w14:textId="0D2806A6" w:rsidR="00AE7A8C" w:rsidRPr="00AE7A8C" w:rsidRDefault="008A1867" w:rsidP="008A1867">
      <w:pPr>
        <w:widowControl w:val="0"/>
        <w:ind w:left="180" w:right="360"/>
        <w:rPr>
          <w:rFonts w:ascii="Times New Roman" w:eastAsia="Times New Roman" w:hAnsi="Times New Roman" w:cs="Times New Roman"/>
          <w:sz w:val="22"/>
          <w:szCs w:val="22"/>
        </w:rPr>
      </w:pPr>
      <w:r w:rsidRPr="008A1867">
        <w:rPr>
          <w:rFonts w:ascii="Times New Roman" w:eastAsia="Times New Roman" w:hAnsi="Times New Roman" w:cs="Times New Roman"/>
          <w:sz w:val="22"/>
          <w:szCs w:val="22"/>
        </w:rPr>
        <w:t>Continue onto Exit 53B (signs for I-64 E/US-250/Richmond)</w:t>
      </w:r>
      <w:r w:rsidR="00E4207A">
        <w:rPr>
          <w:rFonts w:ascii="Times New Roman" w:eastAsia="Times New Roman" w:hAnsi="Times New Roman" w:cs="Times New Roman"/>
          <w:sz w:val="22"/>
          <w:szCs w:val="22"/>
        </w:rPr>
        <w:t xml:space="preserve">. </w:t>
      </w:r>
      <w:r w:rsidRPr="008A1867">
        <w:rPr>
          <w:rFonts w:ascii="Times New Roman" w:eastAsia="Times New Roman" w:hAnsi="Times New Roman" w:cs="Times New Roman"/>
          <w:sz w:val="22"/>
          <w:szCs w:val="22"/>
        </w:rPr>
        <w:t>Merge onto I-64 E</w:t>
      </w:r>
      <w:r w:rsidR="00E4207A">
        <w:rPr>
          <w:rFonts w:ascii="Times New Roman" w:eastAsia="Times New Roman" w:hAnsi="Times New Roman" w:cs="Times New Roman"/>
          <w:sz w:val="22"/>
          <w:szCs w:val="22"/>
        </w:rPr>
        <w:t xml:space="preserve">. </w:t>
      </w:r>
      <w:r w:rsidRPr="008A1867">
        <w:rPr>
          <w:rFonts w:ascii="Times New Roman" w:eastAsia="Times New Roman" w:hAnsi="Times New Roman" w:cs="Times New Roman"/>
          <w:sz w:val="22"/>
          <w:szCs w:val="22"/>
        </w:rPr>
        <w:t>Take exit 178B to merge onto US-250 E/W Broad St</w:t>
      </w:r>
      <w:r w:rsidR="00E4207A">
        <w:rPr>
          <w:rFonts w:ascii="Times New Roman" w:eastAsia="Times New Roman" w:hAnsi="Times New Roman" w:cs="Times New Roman"/>
          <w:sz w:val="22"/>
          <w:szCs w:val="22"/>
        </w:rPr>
        <w:t xml:space="preserve">. </w:t>
      </w:r>
      <w:r w:rsidRPr="008A1867">
        <w:rPr>
          <w:rFonts w:ascii="Times New Roman" w:eastAsia="Times New Roman" w:hAnsi="Times New Roman" w:cs="Times New Roman"/>
          <w:sz w:val="22"/>
          <w:szCs w:val="22"/>
        </w:rPr>
        <w:t>Merge onto US-250 E/W Broad St</w:t>
      </w:r>
      <w:r w:rsidR="00E4207A">
        <w:rPr>
          <w:rFonts w:ascii="Times New Roman" w:eastAsia="Times New Roman" w:hAnsi="Times New Roman" w:cs="Times New Roman"/>
          <w:sz w:val="22"/>
          <w:szCs w:val="22"/>
        </w:rPr>
        <w:t xml:space="preserve">. </w:t>
      </w:r>
      <w:r w:rsidRPr="008A1867">
        <w:rPr>
          <w:rFonts w:ascii="Times New Roman" w:eastAsia="Times New Roman" w:hAnsi="Times New Roman" w:cs="Times New Roman"/>
          <w:sz w:val="22"/>
          <w:szCs w:val="22"/>
        </w:rPr>
        <w:t>Turn left onto Dominion Blvd</w:t>
      </w:r>
      <w:r w:rsidR="00E4207A">
        <w:rPr>
          <w:rFonts w:ascii="Times New Roman" w:eastAsia="Times New Roman" w:hAnsi="Times New Roman" w:cs="Times New Roman"/>
          <w:sz w:val="22"/>
          <w:szCs w:val="22"/>
        </w:rPr>
        <w:t xml:space="preserve">. </w:t>
      </w:r>
      <w:r w:rsidRPr="008A1867">
        <w:rPr>
          <w:rFonts w:ascii="Times New Roman" w:eastAsia="Times New Roman" w:hAnsi="Times New Roman" w:cs="Times New Roman"/>
          <w:sz w:val="22"/>
          <w:szCs w:val="22"/>
        </w:rPr>
        <w:t>Turn right 348 ft</w:t>
      </w:r>
      <w:r w:rsidR="00AE7A8C" w:rsidRPr="00AE7A8C">
        <w:rPr>
          <w:rFonts w:ascii="Times New Roman" w:eastAsia="Times New Roman" w:hAnsi="Times New Roman" w:cs="Times New Roman"/>
          <w:sz w:val="22"/>
          <w:szCs w:val="22"/>
        </w:rPr>
        <w:t>. </w:t>
      </w:r>
    </w:p>
    <w:p w14:paraId="0E94CB59" w14:textId="77777777" w:rsidR="00AE7A8C" w:rsidRPr="00AE7A8C" w:rsidRDefault="00AE7A8C" w:rsidP="00DD0CC0">
      <w:pPr>
        <w:widowControl w:val="0"/>
        <w:ind w:left="180" w:right="360"/>
        <w:rPr>
          <w:rFonts w:ascii="Times New Roman" w:eastAsia="Times New Roman" w:hAnsi="Times New Roman" w:cs="Times New Roman"/>
          <w:sz w:val="22"/>
          <w:szCs w:val="22"/>
        </w:rPr>
      </w:pPr>
    </w:p>
    <w:p w14:paraId="4193E027" w14:textId="629B8417" w:rsidR="002D4E44" w:rsidRPr="002D4E44" w:rsidRDefault="00AE7A8C" w:rsidP="002D4E44">
      <w:pPr>
        <w:widowControl w:val="0"/>
        <w:ind w:left="180" w:right="360"/>
        <w:rPr>
          <w:rFonts w:ascii="Times New Roman" w:eastAsia="Times New Roman" w:hAnsi="Times New Roman" w:cs="Times New Roman"/>
          <w:sz w:val="22"/>
          <w:szCs w:val="22"/>
        </w:rPr>
      </w:pPr>
      <w:proofErr w:type="gramStart"/>
      <w:r w:rsidRPr="00AE7A8C">
        <w:rPr>
          <w:rFonts w:ascii="Times New Roman" w:eastAsia="Times New Roman" w:hAnsi="Times New Roman" w:cs="Times New Roman"/>
          <w:b/>
          <w:bCs/>
          <w:sz w:val="22"/>
          <w:szCs w:val="22"/>
          <w:u w:val="single"/>
        </w:rPr>
        <w:t>From the East (Including Williamsburg/Newport News Intl.</w:t>
      </w:r>
      <w:proofErr w:type="gramEnd"/>
      <w:r w:rsidRPr="00AE7A8C">
        <w:rPr>
          <w:rFonts w:ascii="Times New Roman" w:eastAsia="Times New Roman" w:hAnsi="Times New Roman" w:cs="Times New Roman"/>
          <w:b/>
          <w:bCs/>
          <w:sz w:val="22"/>
          <w:szCs w:val="22"/>
          <w:u w:val="single"/>
        </w:rPr>
        <w:t xml:space="preserve"> And Norfolk Intl. Airports)</w:t>
      </w:r>
      <w:r w:rsidRPr="00AE7A8C">
        <w:rPr>
          <w:rFonts w:ascii="Times New Roman" w:eastAsia="Times New Roman" w:hAnsi="Times New Roman" w:cs="Times New Roman"/>
          <w:sz w:val="22"/>
          <w:szCs w:val="22"/>
        </w:rPr>
        <w:t xml:space="preserve"> - Traveling on I-64 West </w:t>
      </w:r>
      <w:r w:rsidR="002D4E44" w:rsidRPr="002D4E44">
        <w:rPr>
          <w:rFonts w:ascii="Times New Roman" w:eastAsia="Times New Roman" w:hAnsi="Times New Roman" w:cs="Times New Roman"/>
          <w:sz w:val="22"/>
          <w:szCs w:val="22"/>
        </w:rPr>
        <w:t>to Richmond</w:t>
      </w:r>
      <w:r w:rsidR="002D4E44">
        <w:rPr>
          <w:rFonts w:ascii="Times New Roman" w:eastAsia="Times New Roman" w:hAnsi="Times New Roman" w:cs="Times New Roman"/>
          <w:sz w:val="22"/>
          <w:szCs w:val="22"/>
        </w:rPr>
        <w:t xml:space="preserve">. </w:t>
      </w:r>
      <w:r w:rsidR="002D4E44" w:rsidRPr="002D4E44">
        <w:rPr>
          <w:rFonts w:ascii="Times New Roman" w:eastAsia="Times New Roman" w:hAnsi="Times New Roman" w:cs="Times New Roman"/>
          <w:sz w:val="22"/>
          <w:szCs w:val="22"/>
        </w:rPr>
        <w:t>Use the right 2 lanes to turn slightly right to stay on I-64 W (signs for I-195 S/</w:t>
      </w:r>
      <w:proofErr w:type="spellStart"/>
      <w:r w:rsidR="002D4E44" w:rsidRPr="002D4E44">
        <w:rPr>
          <w:rFonts w:ascii="Times New Roman" w:eastAsia="Times New Roman" w:hAnsi="Times New Roman" w:cs="Times New Roman"/>
          <w:sz w:val="22"/>
          <w:szCs w:val="22"/>
        </w:rPr>
        <w:t>Powhite</w:t>
      </w:r>
      <w:proofErr w:type="spellEnd"/>
      <w:r w:rsidR="002D4E44" w:rsidRPr="002D4E44">
        <w:rPr>
          <w:rFonts w:ascii="Times New Roman" w:eastAsia="Times New Roman" w:hAnsi="Times New Roman" w:cs="Times New Roman"/>
          <w:sz w:val="22"/>
          <w:szCs w:val="22"/>
        </w:rPr>
        <w:t xml:space="preserve"> Pkwy/Charlottesville)</w:t>
      </w:r>
      <w:r w:rsidR="002D4E44">
        <w:rPr>
          <w:rFonts w:ascii="Times New Roman" w:eastAsia="Times New Roman" w:hAnsi="Times New Roman" w:cs="Times New Roman"/>
          <w:sz w:val="22"/>
          <w:szCs w:val="22"/>
        </w:rPr>
        <w:t xml:space="preserve">. </w:t>
      </w:r>
      <w:r w:rsidR="002D4E44" w:rsidRPr="002D4E44">
        <w:rPr>
          <w:rFonts w:ascii="Times New Roman" w:eastAsia="Times New Roman" w:hAnsi="Times New Roman" w:cs="Times New Roman"/>
          <w:sz w:val="22"/>
          <w:szCs w:val="22"/>
        </w:rPr>
        <w:t>Take exit 178B to merge onto US-250 E/W Broad St</w:t>
      </w:r>
      <w:r w:rsidR="002D4E44">
        <w:rPr>
          <w:rFonts w:ascii="Times New Roman" w:eastAsia="Times New Roman" w:hAnsi="Times New Roman" w:cs="Times New Roman"/>
          <w:sz w:val="22"/>
          <w:szCs w:val="22"/>
        </w:rPr>
        <w:t xml:space="preserve">. </w:t>
      </w:r>
      <w:r w:rsidR="002D4E44" w:rsidRPr="002D4E44">
        <w:rPr>
          <w:rFonts w:ascii="Times New Roman" w:eastAsia="Times New Roman" w:hAnsi="Times New Roman" w:cs="Times New Roman"/>
          <w:sz w:val="22"/>
          <w:szCs w:val="22"/>
        </w:rPr>
        <w:t>Merge onto US-250 E/W Broad St</w:t>
      </w:r>
    </w:p>
    <w:p w14:paraId="7D49C55C" w14:textId="61EA02A6" w:rsidR="00AE7A8C" w:rsidRPr="00AE7A8C" w:rsidRDefault="002D4E44" w:rsidP="002D4E44">
      <w:pPr>
        <w:widowControl w:val="0"/>
        <w:ind w:left="180" w:right="360"/>
        <w:rPr>
          <w:rFonts w:ascii="Times New Roman" w:eastAsia="Times New Roman" w:hAnsi="Times New Roman" w:cs="Times New Roman"/>
          <w:sz w:val="22"/>
          <w:szCs w:val="22"/>
        </w:rPr>
      </w:pPr>
      <w:r w:rsidRPr="002D4E44">
        <w:rPr>
          <w:rFonts w:ascii="Times New Roman" w:eastAsia="Times New Roman" w:hAnsi="Times New Roman" w:cs="Times New Roman"/>
          <w:sz w:val="22"/>
          <w:szCs w:val="22"/>
        </w:rPr>
        <w:t>Turn left onto Dominion Blvd</w:t>
      </w:r>
      <w:r w:rsidR="00712F22">
        <w:rPr>
          <w:rFonts w:ascii="Times New Roman" w:eastAsia="Times New Roman" w:hAnsi="Times New Roman" w:cs="Times New Roman"/>
          <w:sz w:val="22"/>
          <w:szCs w:val="22"/>
        </w:rPr>
        <w:t xml:space="preserve">. </w:t>
      </w:r>
      <w:r w:rsidRPr="002D4E44">
        <w:rPr>
          <w:rFonts w:ascii="Times New Roman" w:eastAsia="Times New Roman" w:hAnsi="Times New Roman" w:cs="Times New Roman"/>
          <w:sz w:val="22"/>
          <w:szCs w:val="22"/>
        </w:rPr>
        <w:t>Turn right 348 ft</w:t>
      </w:r>
    </w:p>
    <w:p w14:paraId="122544D3" w14:textId="77777777" w:rsidR="00AE7A8C" w:rsidRPr="00AE7A8C" w:rsidRDefault="00AE7A8C" w:rsidP="00DD0CC0">
      <w:pPr>
        <w:widowControl w:val="0"/>
        <w:ind w:left="180" w:right="360"/>
        <w:rPr>
          <w:rFonts w:ascii="Times New Roman" w:eastAsia="Times New Roman" w:hAnsi="Times New Roman" w:cs="Times New Roman"/>
          <w:sz w:val="22"/>
          <w:szCs w:val="22"/>
        </w:rPr>
      </w:pPr>
    </w:p>
    <w:p w14:paraId="07FCD4EE" w14:textId="77777777" w:rsidR="00836FE7" w:rsidRPr="00836FE7" w:rsidRDefault="00AE7A8C" w:rsidP="00836FE7">
      <w:pPr>
        <w:widowControl w:val="0"/>
        <w:ind w:left="180" w:right="360"/>
        <w:rPr>
          <w:rFonts w:ascii="Times New Roman" w:eastAsia="Times New Roman" w:hAnsi="Times New Roman" w:cs="Times New Roman"/>
          <w:sz w:val="22"/>
          <w:szCs w:val="22"/>
        </w:rPr>
      </w:pPr>
      <w:r w:rsidRPr="00AE7A8C">
        <w:rPr>
          <w:rFonts w:ascii="Times New Roman" w:eastAsia="Times New Roman" w:hAnsi="Times New Roman" w:cs="Times New Roman"/>
          <w:b/>
          <w:bCs/>
          <w:sz w:val="22"/>
          <w:szCs w:val="22"/>
          <w:u w:val="single"/>
        </w:rPr>
        <w:t>From the West (Including Richmond Intl. Airport)</w:t>
      </w:r>
      <w:r w:rsidRPr="00AE7A8C">
        <w:rPr>
          <w:rFonts w:ascii="Times New Roman" w:eastAsia="Times New Roman" w:hAnsi="Times New Roman" w:cs="Times New Roman"/>
          <w:b/>
          <w:bCs/>
          <w:sz w:val="22"/>
          <w:szCs w:val="22"/>
        </w:rPr>
        <w:t xml:space="preserve"> </w:t>
      </w:r>
      <w:proofErr w:type="gramStart"/>
      <w:r w:rsidRPr="00AE7A8C">
        <w:rPr>
          <w:rFonts w:ascii="Times New Roman" w:eastAsia="Times New Roman" w:hAnsi="Times New Roman" w:cs="Times New Roman"/>
          <w:b/>
          <w:bCs/>
          <w:sz w:val="22"/>
          <w:szCs w:val="22"/>
        </w:rPr>
        <w:t>-  </w:t>
      </w:r>
      <w:r w:rsidRPr="00AE7A8C">
        <w:rPr>
          <w:rFonts w:ascii="Times New Roman" w:eastAsia="Times New Roman" w:hAnsi="Times New Roman" w:cs="Times New Roman"/>
          <w:sz w:val="22"/>
          <w:szCs w:val="22"/>
        </w:rPr>
        <w:t>Traveling</w:t>
      </w:r>
      <w:proofErr w:type="gramEnd"/>
      <w:r w:rsidRPr="00AE7A8C">
        <w:rPr>
          <w:rFonts w:ascii="Times New Roman" w:eastAsia="Times New Roman" w:hAnsi="Times New Roman" w:cs="Times New Roman"/>
          <w:sz w:val="22"/>
          <w:szCs w:val="22"/>
        </w:rPr>
        <w:t xml:space="preserve"> on I-64 EAST toward </w:t>
      </w:r>
      <w:r w:rsidR="00836FE7" w:rsidRPr="00836FE7">
        <w:rPr>
          <w:rFonts w:ascii="Times New Roman" w:eastAsia="Times New Roman" w:hAnsi="Times New Roman" w:cs="Times New Roman"/>
          <w:sz w:val="22"/>
          <w:szCs w:val="22"/>
        </w:rPr>
        <w:t>to Richmond, VA</w:t>
      </w:r>
    </w:p>
    <w:p w14:paraId="0981579A" w14:textId="77777777" w:rsidR="00836FE7" w:rsidRPr="00836FE7" w:rsidRDefault="00836FE7" w:rsidP="00836FE7">
      <w:pPr>
        <w:widowControl w:val="0"/>
        <w:ind w:left="180" w:right="360"/>
        <w:rPr>
          <w:rFonts w:ascii="Times New Roman" w:eastAsia="Times New Roman" w:hAnsi="Times New Roman" w:cs="Times New Roman"/>
          <w:sz w:val="22"/>
          <w:szCs w:val="22"/>
        </w:rPr>
      </w:pPr>
      <w:r w:rsidRPr="00836FE7">
        <w:rPr>
          <w:rFonts w:ascii="Times New Roman" w:eastAsia="Times New Roman" w:hAnsi="Times New Roman" w:cs="Times New Roman"/>
          <w:sz w:val="22"/>
          <w:szCs w:val="22"/>
        </w:rPr>
        <w:t>Use the right 2 lanes to turn slightly right onto I-64 W (signs for I-195 S/</w:t>
      </w:r>
      <w:proofErr w:type="spellStart"/>
      <w:r w:rsidRPr="00836FE7">
        <w:rPr>
          <w:rFonts w:ascii="Times New Roman" w:eastAsia="Times New Roman" w:hAnsi="Times New Roman" w:cs="Times New Roman"/>
          <w:sz w:val="22"/>
          <w:szCs w:val="22"/>
        </w:rPr>
        <w:t>Powhite</w:t>
      </w:r>
      <w:proofErr w:type="spellEnd"/>
      <w:r w:rsidRPr="00836FE7">
        <w:rPr>
          <w:rFonts w:ascii="Times New Roman" w:eastAsia="Times New Roman" w:hAnsi="Times New Roman" w:cs="Times New Roman"/>
          <w:sz w:val="22"/>
          <w:szCs w:val="22"/>
        </w:rPr>
        <w:t xml:space="preserve"> Pkwy/Charlottesville)</w:t>
      </w:r>
    </w:p>
    <w:p w14:paraId="1047644A" w14:textId="24ED203C" w:rsidR="00AE7A8C" w:rsidRDefault="00836FE7" w:rsidP="00836FE7">
      <w:pPr>
        <w:widowControl w:val="0"/>
        <w:ind w:left="180" w:right="360"/>
        <w:rPr>
          <w:rFonts w:ascii="Times New Roman" w:eastAsia="Times New Roman" w:hAnsi="Times New Roman" w:cs="Times New Roman"/>
          <w:sz w:val="22"/>
          <w:szCs w:val="22"/>
        </w:rPr>
      </w:pPr>
      <w:r w:rsidRPr="00836FE7">
        <w:rPr>
          <w:rFonts w:ascii="Times New Roman" w:eastAsia="Times New Roman" w:hAnsi="Times New Roman" w:cs="Times New Roman"/>
          <w:sz w:val="22"/>
          <w:szCs w:val="22"/>
        </w:rPr>
        <w:t>Take exit 178B to merge onto US-250 E/W Broad St</w:t>
      </w:r>
      <w:r>
        <w:rPr>
          <w:rFonts w:ascii="Times New Roman" w:eastAsia="Times New Roman" w:hAnsi="Times New Roman" w:cs="Times New Roman"/>
          <w:sz w:val="22"/>
          <w:szCs w:val="22"/>
        </w:rPr>
        <w:t xml:space="preserve">. </w:t>
      </w:r>
      <w:r w:rsidRPr="00836FE7">
        <w:rPr>
          <w:rFonts w:ascii="Times New Roman" w:eastAsia="Times New Roman" w:hAnsi="Times New Roman" w:cs="Times New Roman"/>
          <w:sz w:val="22"/>
          <w:szCs w:val="22"/>
        </w:rPr>
        <w:t>Merge onto US-250 E/W Broad St</w:t>
      </w:r>
      <w:r>
        <w:rPr>
          <w:rFonts w:ascii="Times New Roman" w:eastAsia="Times New Roman" w:hAnsi="Times New Roman" w:cs="Times New Roman"/>
          <w:sz w:val="22"/>
          <w:szCs w:val="22"/>
        </w:rPr>
        <w:t xml:space="preserve">. </w:t>
      </w:r>
      <w:r w:rsidRPr="00836FE7">
        <w:rPr>
          <w:rFonts w:ascii="Times New Roman" w:eastAsia="Times New Roman" w:hAnsi="Times New Roman" w:cs="Times New Roman"/>
          <w:sz w:val="22"/>
          <w:szCs w:val="22"/>
        </w:rPr>
        <w:t>Turn left onto Dominion Blvd</w:t>
      </w:r>
      <w:r w:rsidR="00394D49">
        <w:rPr>
          <w:rFonts w:ascii="Times New Roman" w:eastAsia="Times New Roman" w:hAnsi="Times New Roman" w:cs="Times New Roman"/>
          <w:sz w:val="22"/>
          <w:szCs w:val="22"/>
        </w:rPr>
        <w:t xml:space="preserve">. </w:t>
      </w:r>
      <w:r w:rsidRPr="00836FE7">
        <w:rPr>
          <w:rFonts w:ascii="Times New Roman" w:eastAsia="Times New Roman" w:hAnsi="Times New Roman" w:cs="Times New Roman"/>
          <w:sz w:val="22"/>
          <w:szCs w:val="22"/>
        </w:rPr>
        <w:t>Turn right 348 ft</w:t>
      </w:r>
      <w:r w:rsidR="00394D49">
        <w:rPr>
          <w:rFonts w:ascii="Times New Roman" w:eastAsia="Times New Roman" w:hAnsi="Times New Roman" w:cs="Times New Roman"/>
          <w:sz w:val="22"/>
          <w:szCs w:val="22"/>
        </w:rPr>
        <w:t>.</w:t>
      </w:r>
    </w:p>
    <w:p w14:paraId="5255202E" w14:textId="77777777" w:rsidR="00760743" w:rsidRDefault="00760743" w:rsidP="00E22878">
      <w:pPr>
        <w:widowControl w:val="0"/>
        <w:ind w:left="180" w:right="360"/>
        <w:rPr>
          <w:rFonts w:ascii="Times New Roman" w:eastAsia="Times New Roman" w:hAnsi="Times New Roman" w:cs="Times New Roman"/>
          <w:b/>
          <w:bCs/>
          <w:sz w:val="22"/>
          <w:szCs w:val="22"/>
          <w:u w:val="single"/>
        </w:rPr>
      </w:pPr>
    </w:p>
    <w:p w14:paraId="01FEFCCD" w14:textId="66FC16E8" w:rsidR="000B67F2" w:rsidRDefault="000B67F2" w:rsidP="00E22878">
      <w:pPr>
        <w:widowControl w:val="0"/>
        <w:ind w:left="180" w:right="360"/>
      </w:pPr>
      <w:proofErr w:type="gramStart"/>
      <w:r w:rsidRPr="00AE7A8C">
        <w:rPr>
          <w:rFonts w:ascii="Times New Roman" w:eastAsia="Times New Roman" w:hAnsi="Times New Roman" w:cs="Times New Roman"/>
          <w:b/>
          <w:bCs/>
          <w:sz w:val="22"/>
          <w:szCs w:val="22"/>
          <w:u w:val="single"/>
        </w:rPr>
        <w:t xml:space="preserve">From the </w:t>
      </w:r>
      <w:r w:rsidR="00E22878">
        <w:rPr>
          <w:rFonts w:ascii="Times New Roman" w:eastAsia="Times New Roman" w:hAnsi="Times New Roman" w:cs="Times New Roman"/>
          <w:b/>
          <w:bCs/>
          <w:sz w:val="22"/>
          <w:szCs w:val="22"/>
          <w:u w:val="single"/>
        </w:rPr>
        <w:t>S</w:t>
      </w:r>
      <w:r w:rsidRPr="00AE7A8C">
        <w:rPr>
          <w:rFonts w:ascii="Times New Roman" w:eastAsia="Times New Roman" w:hAnsi="Times New Roman" w:cs="Times New Roman"/>
          <w:b/>
          <w:bCs/>
          <w:sz w:val="22"/>
          <w:szCs w:val="22"/>
          <w:u w:val="single"/>
        </w:rPr>
        <w:t>o</w:t>
      </w:r>
      <w:r w:rsidR="00E22878">
        <w:rPr>
          <w:rFonts w:ascii="Times New Roman" w:eastAsia="Times New Roman" w:hAnsi="Times New Roman" w:cs="Times New Roman"/>
          <w:b/>
          <w:bCs/>
          <w:sz w:val="22"/>
          <w:szCs w:val="22"/>
          <w:u w:val="single"/>
        </w:rPr>
        <w:t>u</w:t>
      </w:r>
      <w:r w:rsidRPr="00AE7A8C">
        <w:rPr>
          <w:rFonts w:ascii="Times New Roman" w:eastAsia="Times New Roman" w:hAnsi="Times New Roman" w:cs="Times New Roman"/>
          <w:b/>
          <w:bCs/>
          <w:sz w:val="22"/>
          <w:szCs w:val="22"/>
          <w:u w:val="single"/>
        </w:rPr>
        <w:t>th</w:t>
      </w:r>
      <w:r w:rsidRPr="00AE7A8C">
        <w:rPr>
          <w:rFonts w:ascii="Times New Roman" w:eastAsia="Times New Roman" w:hAnsi="Times New Roman" w:cs="Times New Roman"/>
          <w:b/>
          <w:bCs/>
          <w:sz w:val="22"/>
          <w:szCs w:val="22"/>
        </w:rPr>
        <w:t> </w:t>
      </w:r>
      <w:r w:rsidRPr="00AE7A8C">
        <w:rPr>
          <w:rFonts w:ascii="Times New Roman" w:eastAsia="Times New Roman" w:hAnsi="Times New Roman" w:cs="Times New Roman"/>
          <w:sz w:val="22"/>
          <w:szCs w:val="22"/>
        </w:rPr>
        <w:t xml:space="preserve">- Traveling on I-95 </w:t>
      </w:r>
      <w:r w:rsidR="00E22878">
        <w:rPr>
          <w:rFonts w:ascii="Times New Roman" w:eastAsia="Times New Roman" w:hAnsi="Times New Roman" w:cs="Times New Roman"/>
          <w:sz w:val="22"/>
          <w:szCs w:val="22"/>
        </w:rPr>
        <w:t>NORTH</w:t>
      </w:r>
      <w:r w:rsidRPr="00AE7A8C">
        <w:rPr>
          <w:rFonts w:ascii="Times New Roman" w:eastAsia="Times New Roman" w:hAnsi="Times New Roman" w:cs="Times New Roman"/>
          <w:sz w:val="22"/>
          <w:szCs w:val="22"/>
        </w:rPr>
        <w:t xml:space="preserve"> toward Richmond</w:t>
      </w:r>
      <w:r w:rsidR="00E22878">
        <w:rPr>
          <w:rFonts w:ascii="Times New Roman" w:eastAsia="Times New Roman" w:hAnsi="Times New Roman" w:cs="Times New Roman"/>
          <w:sz w:val="22"/>
          <w:szCs w:val="22"/>
        </w:rPr>
        <w:t>.</w:t>
      </w:r>
      <w:proofErr w:type="gramEnd"/>
      <w:r w:rsidR="00E22878">
        <w:rPr>
          <w:rFonts w:ascii="Times New Roman" w:eastAsia="Times New Roman" w:hAnsi="Times New Roman" w:cs="Times New Roman"/>
          <w:sz w:val="22"/>
          <w:szCs w:val="22"/>
        </w:rPr>
        <w:t xml:space="preserve"> </w:t>
      </w:r>
      <w:r w:rsidR="00E22878" w:rsidRPr="00E22878">
        <w:rPr>
          <w:rFonts w:ascii="Times New Roman" w:eastAsia="Times New Roman" w:hAnsi="Times New Roman" w:cs="Times New Roman"/>
          <w:sz w:val="22"/>
          <w:szCs w:val="22"/>
        </w:rPr>
        <w:t>Use the right 2 lanes to turn slightly right onto I-64 W (signs for I-195 S/</w:t>
      </w:r>
      <w:proofErr w:type="spellStart"/>
      <w:r w:rsidR="00E22878" w:rsidRPr="00E22878">
        <w:rPr>
          <w:rFonts w:ascii="Times New Roman" w:eastAsia="Times New Roman" w:hAnsi="Times New Roman" w:cs="Times New Roman"/>
          <w:sz w:val="22"/>
          <w:szCs w:val="22"/>
        </w:rPr>
        <w:t>Powhite</w:t>
      </w:r>
      <w:proofErr w:type="spellEnd"/>
      <w:r w:rsidR="00E22878" w:rsidRPr="00E22878">
        <w:rPr>
          <w:rFonts w:ascii="Times New Roman" w:eastAsia="Times New Roman" w:hAnsi="Times New Roman" w:cs="Times New Roman"/>
          <w:sz w:val="22"/>
          <w:szCs w:val="22"/>
        </w:rPr>
        <w:t xml:space="preserve"> Pkwy/Charlottesville)</w:t>
      </w:r>
      <w:r w:rsidR="00760743">
        <w:rPr>
          <w:rFonts w:ascii="Times New Roman" w:eastAsia="Times New Roman" w:hAnsi="Times New Roman" w:cs="Times New Roman"/>
          <w:sz w:val="22"/>
          <w:szCs w:val="22"/>
        </w:rPr>
        <w:t xml:space="preserve">. </w:t>
      </w:r>
      <w:r w:rsidR="00E22878" w:rsidRPr="00E22878">
        <w:rPr>
          <w:rFonts w:ascii="Times New Roman" w:eastAsia="Times New Roman" w:hAnsi="Times New Roman" w:cs="Times New Roman"/>
          <w:sz w:val="22"/>
          <w:szCs w:val="22"/>
        </w:rPr>
        <w:t>Take exit 178B to merge onto US-250 E/W Broad St</w:t>
      </w:r>
      <w:r w:rsidR="00E22878">
        <w:rPr>
          <w:rFonts w:ascii="Times New Roman" w:eastAsia="Times New Roman" w:hAnsi="Times New Roman" w:cs="Times New Roman"/>
          <w:sz w:val="22"/>
          <w:szCs w:val="22"/>
        </w:rPr>
        <w:t xml:space="preserve">. </w:t>
      </w:r>
      <w:r w:rsidR="00E22878" w:rsidRPr="00E22878">
        <w:rPr>
          <w:rFonts w:ascii="Times New Roman" w:eastAsia="Times New Roman" w:hAnsi="Times New Roman" w:cs="Times New Roman"/>
          <w:sz w:val="22"/>
          <w:szCs w:val="22"/>
        </w:rPr>
        <w:t>Merge onto US-250 E/W Broad St</w:t>
      </w:r>
      <w:r w:rsidR="00E22878">
        <w:rPr>
          <w:rFonts w:ascii="Times New Roman" w:eastAsia="Times New Roman" w:hAnsi="Times New Roman" w:cs="Times New Roman"/>
          <w:sz w:val="22"/>
          <w:szCs w:val="22"/>
        </w:rPr>
        <w:t xml:space="preserve">. </w:t>
      </w:r>
      <w:r w:rsidR="00E22878" w:rsidRPr="00E22878">
        <w:rPr>
          <w:rFonts w:ascii="Times New Roman" w:eastAsia="Times New Roman" w:hAnsi="Times New Roman" w:cs="Times New Roman"/>
          <w:sz w:val="22"/>
          <w:szCs w:val="22"/>
        </w:rPr>
        <w:t xml:space="preserve">Turn left onto </w:t>
      </w:r>
      <w:r w:rsidR="00F20CCA">
        <w:rPr>
          <w:rFonts w:ascii="Times New Roman" w:eastAsia="Times New Roman" w:hAnsi="Times New Roman" w:cs="Times New Roman"/>
          <w:sz w:val="22"/>
          <w:szCs w:val="22"/>
        </w:rPr>
        <w:t>D</w:t>
      </w:r>
      <w:r w:rsidR="00E22878" w:rsidRPr="00E22878">
        <w:rPr>
          <w:rFonts w:ascii="Times New Roman" w:eastAsia="Times New Roman" w:hAnsi="Times New Roman" w:cs="Times New Roman"/>
          <w:sz w:val="22"/>
          <w:szCs w:val="22"/>
        </w:rPr>
        <w:t>ominion Blvd</w:t>
      </w:r>
      <w:r w:rsidR="00F20CCA">
        <w:rPr>
          <w:rFonts w:ascii="Times New Roman" w:eastAsia="Times New Roman" w:hAnsi="Times New Roman" w:cs="Times New Roman"/>
          <w:sz w:val="22"/>
          <w:szCs w:val="22"/>
        </w:rPr>
        <w:t xml:space="preserve">. </w:t>
      </w:r>
      <w:r w:rsidR="00E22878" w:rsidRPr="00E22878">
        <w:rPr>
          <w:rFonts w:ascii="Times New Roman" w:eastAsia="Times New Roman" w:hAnsi="Times New Roman" w:cs="Times New Roman"/>
          <w:sz w:val="22"/>
          <w:szCs w:val="22"/>
        </w:rPr>
        <w:t>Turn right 348 ft</w:t>
      </w:r>
    </w:p>
    <w:p w14:paraId="1383A0C9" w14:textId="5D8C1A9B" w:rsidR="00D33523" w:rsidRDefault="00D33523" w:rsidP="00D33523">
      <w:pPr>
        <w:tabs>
          <w:tab w:val="center" w:pos="5562"/>
          <w:tab w:val="left" w:pos="8640"/>
        </w:tabs>
        <w:ind w:left="540"/>
      </w:pPr>
      <w:r>
        <w:t>.</w:t>
      </w:r>
      <w:r>
        <w:br w:type="page"/>
      </w:r>
      <w:r>
        <w:lastRenderedPageBreak/>
        <w:tab/>
      </w:r>
      <w:r>
        <w:tab/>
      </w:r>
    </w:p>
    <w:p w14:paraId="403586A8" w14:textId="1806F7A9" w:rsidR="00AB1890" w:rsidRPr="0019202A" w:rsidRDefault="00CE5266" w:rsidP="00385356">
      <w:pPr>
        <w:tabs>
          <w:tab w:val="center" w:pos="5562"/>
          <w:tab w:val="left" w:pos="8640"/>
        </w:tabs>
        <w:ind w:left="540"/>
      </w:pPr>
      <w:r>
        <w:rPr>
          <w:noProof/>
          <w:sz w:val="22"/>
          <w:szCs w:val="22"/>
        </w:rPr>
        <w:drawing>
          <wp:anchor distT="0" distB="0" distL="114300" distR="114300" simplePos="0" relativeHeight="251868160" behindDoc="0" locked="0" layoutInCell="1" allowOverlap="1" wp14:anchorId="7CA7AFF0" wp14:editId="1963B842">
            <wp:simplePos x="0" y="0"/>
            <wp:positionH relativeFrom="column">
              <wp:posOffset>5801522</wp:posOffset>
            </wp:positionH>
            <wp:positionV relativeFrom="paragraph">
              <wp:posOffset>102235</wp:posOffset>
            </wp:positionV>
            <wp:extent cx="999490" cy="935355"/>
            <wp:effectExtent l="0" t="0" r="0" b="0"/>
            <wp:wrapNone/>
            <wp:docPr id="37" name="Picture 37"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9490" cy="935355"/>
                    </a:xfrm>
                    <a:prstGeom prst="rect">
                      <a:avLst/>
                    </a:prstGeom>
                    <a:noFill/>
                  </pic:spPr>
                </pic:pic>
              </a:graphicData>
            </a:graphic>
            <wp14:sizeRelH relativeFrom="page">
              <wp14:pctWidth>0</wp14:pctWidth>
            </wp14:sizeRelH>
            <wp14:sizeRelV relativeFrom="page">
              <wp14:pctHeight>0</wp14:pctHeight>
            </wp14:sizeRelV>
          </wp:anchor>
        </w:drawing>
      </w:r>
      <w:r w:rsidR="00AB1890" w:rsidRPr="000B3BA7">
        <w:rPr>
          <w:noProof/>
        </w:rPr>
        <mc:AlternateContent>
          <mc:Choice Requires="wpg">
            <w:drawing>
              <wp:anchor distT="0" distB="0" distL="114300" distR="114300" simplePos="0" relativeHeight="251805696" behindDoc="1" locked="0" layoutInCell="1" allowOverlap="1" wp14:anchorId="607BC1AE" wp14:editId="06C22A93">
                <wp:simplePos x="0" y="0"/>
                <wp:positionH relativeFrom="margin">
                  <wp:posOffset>-68580</wp:posOffset>
                </wp:positionH>
                <wp:positionV relativeFrom="margin">
                  <wp:posOffset>0</wp:posOffset>
                </wp:positionV>
                <wp:extent cx="6858000" cy="9144000"/>
                <wp:effectExtent l="0" t="0" r="0" b="0"/>
                <wp:wrapNone/>
                <wp:docPr id="12" name="Group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13"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14"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16A0DD9D" id="Group 1" o:spid="_x0000_s1026" alt="&quot;&quot;" style="position:absolute;margin-left:-5.4pt;margin-top:0;width:540pt;height:10in;z-index:-251510784;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">
                <v:shape id="Shape" o:spid="_x0000_s1027" style="position:absolute;width:68580;height:9144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r w:rsidR="00AB1890">
        <w:rPr>
          <w:noProof/>
        </w:rPr>
        <w:drawing>
          <wp:anchor distT="0" distB="0" distL="114300" distR="114300" simplePos="0" relativeHeight="251806720" behindDoc="0" locked="0" layoutInCell="1" allowOverlap="1" wp14:anchorId="0BE88DDC" wp14:editId="23211582">
            <wp:simplePos x="0" y="0"/>
            <wp:positionH relativeFrom="column">
              <wp:posOffset>38100</wp:posOffset>
            </wp:positionH>
            <wp:positionV relativeFrom="paragraph">
              <wp:posOffset>109855</wp:posOffset>
            </wp:positionV>
            <wp:extent cx="895985" cy="91440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914400"/>
                    </a:xfrm>
                    <a:prstGeom prst="rect">
                      <a:avLst/>
                    </a:prstGeom>
                    <a:noFill/>
                  </pic:spPr>
                </pic:pic>
              </a:graphicData>
            </a:graphic>
            <wp14:sizeRelH relativeFrom="page">
              <wp14:pctWidth>0</wp14:pctWidth>
            </wp14:sizeRelH>
            <wp14:sizeRelV relativeFrom="page">
              <wp14:pctHeight>0</wp14:pctHeight>
            </wp14:sizeRelV>
          </wp:anchor>
        </w:drawing>
      </w:r>
    </w:p>
    <w:p w14:paraId="29E27DB2" w14:textId="4D5A3097" w:rsidR="00D33523" w:rsidRDefault="00AB1890" w:rsidP="0019202A">
      <w:pPr>
        <w:ind w:left="540"/>
      </w:pPr>
      <w:r>
        <w:rPr>
          <w:noProof/>
        </w:rPr>
        <w:drawing>
          <wp:anchor distT="0" distB="0" distL="114300" distR="114300" simplePos="0" relativeHeight="251811840" behindDoc="1" locked="0" layoutInCell="1" allowOverlap="1" wp14:anchorId="470B053E" wp14:editId="6D03D192">
            <wp:simplePos x="0" y="0"/>
            <wp:positionH relativeFrom="column">
              <wp:posOffset>495300</wp:posOffset>
            </wp:positionH>
            <wp:positionV relativeFrom="paragraph">
              <wp:posOffset>125730</wp:posOffset>
            </wp:positionV>
            <wp:extent cx="5831205" cy="662940"/>
            <wp:effectExtent l="0" t="0" r="0" b="381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1205" cy="662940"/>
                    </a:xfrm>
                    <a:prstGeom prst="rect">
                      <a:avLst/>
                    </a:prstGeom>
                    <a:noFill/>
                  </pic:spPr>
                </pic:pic>
              </a:graphicData>
            </a:graphic>
            <wp14:sizeRelH relativeFrom="margin">
              <wp14:pctWidth>0</wp14:pctWidth>
            </wp14:sizeRelH>
            <wp14:sizeRelV relativeFrom="margin">
              <wp14:pctHeight>0</wp14:pctHeight>
            </wp14:sizeRelV>
          </wp:anchor>
        </w:drawing>
      </w:r>
    </w:p>
    <w:tbl>
      <w:tblPr>
        <w:tblStyle w:val="TableGrid"/>
        <w:tblW w:w="4910" w:type="pct"/>
        <w:tblLayout w:type="fixed"/>
        <w:tblLook w:val="0620" w:firstRow="1" w:lastRow="0" w:firstColumn="0" w:lastColumn="0" w:noHBand="1" w:noVBand="1"/>
      </w:tblPr>
      <w:tblGrid>
        <w:gridCol w:w="10641"/>
      </w:tblGrid>
      <w:tr w:rsidR="008C77CE" w:rsidRPr="00DF4D6D" w14:paraId="4429B92F" w14:textId="77777777" w:rsidTr="00D2797F">
        <w:trPr>
          <w:trHeight w:val="1710"/>
        </w:trPr>
        <w:tc>
          <w:tcPr>
            <w:tcW w:w="10818" w:type="dxa"/>
            <w:tcBorders>
              <w:top w:val="nil"/>
              <w:left w:val="nil"/>
              <w:bottom w:val="nil"/>
              <w:right w:val="nil"/>
            </w:tcBorders>
          </w:tcPr>
          <w:p w14:paraId="5162F5CA" w14:textId="66B97FE9" w:rsidR="008C77CE" w:rsidRPr="00DF4D6D" w:rsidRDefault="008C77CE" w:rsidP="00401853">
            <w:pPr>
              <w:tabs>
                <w:tab w:val="center" w:pos="5562"/>
                <w:tab w:val="left" w:pos="8640"/>
              </w:tabs>
              <w:ind w:left="540"/>
              <w:rPr>
                <w:i/>
              </w:rPr>
            </w:pPr>
            <w:r w:rsidRPr="00DF4D6D">
              <w:rPr>
                <w:i/>
              </w:rPr>
              <w:tab/>
            </w:r>
            <w:r w:rsidRPr="00DF4D6D">
              <w:rPr>
                <w:i/>
              </w:rPr>
              <w:tab/>
            </w:r>
          </w:p>
          <w:p w14:paraId="5C7C1B20" w14:textId="63F89802" w:rsidR="008C77CE" w:rsidRPr="00DF4D6D" w:rsidRDefault="008C77CE" w:rsidP="00401853">
            <w:pPr>
              <w:ind w:left="540"/>
              <w:rPr>
                <w:i/>
              </w:rPr>
            </w:pPr>
          </w:p>
          <w:p w14:paraId="2029852D" w14:textId="77777777" w:rsidR="008C77CE" w:rsidRPr="00DF4D6D" w:rsidRDefault="008C77CE" w:rsidP="00401853">
            <w:pPr>
              <w:ind w:left="540"/>
              <w:rPr>
                <w:i/>
              </w:rPr>
            </w:pPr>
          </w:p>
          <w:p w14:paraId="73E6CE0F" w14:textId="77777777" w:rsidR="008C77CE" w:rsidRPr="00DF4D6D" w:rsidRDefault="008C77CE" w:rsidP="00401853">
            <w:pPr>
              <w:ind w:left="540"/>
              <w:rPr>
                <w:i/>
              </w:rPr>
            </w:pPr>
          </w:p>
          <w:p w14:paraId="787C16EC" w14:textId="4CDB79E7" w:rsidR="008C77CE" w:rsidRPr="00DF4D6D" w:rsidRDefault="008C77CE" w:rsidP="00401853">
            <w:pPr>
              <w:ind w:left="540"/>
              <w:rPr>
                <w:i/>
              </w:rPr>
            </w:pPr>
          </w:p>
          <w:p w14:paraId="24EBBA1E" w14:textId="6687C529" w:rsidR="008C77CE" w:rsidRPr="00DF4D6D" w:rsidRDefault="008C77CE" w:rsidP="00D2797F">
            <w:pPr>
              <w:ind w:left="540"/>
              <w:rPr>
                <w:i/>
                <w:sz w:val="16"/>
                <w:szCs w:val="16"/>
              </w:rPr>
            </w:pPr>
            <w:r w:rsidRPr="00DF4D6D">
              <w:rPr>
                <w:i/>
                <w:noProof/>
              </w:rPr>
              <mc:AlternateContent>
                <mc:Choice Requires="wps">
                  <w:drawing>
                    <wp:anchor distT="45720" distB="45720" distL="114300" distR="114300" simplePos="0" relativeHeight="251802624" behindDoc="0" locked="0" layoutInCell="1" allowOverlap="1" wp14:anchorId="5C9E9517" wp14:editId="1D099491">
                      <wp:simplePos x="0" y="0"/>
                      <wp:positionH relativeFrom="column">
                        <wp:posOffset>1257300</wp:posOffset>
                      </wp:positionH>
                      <wp:positionV relativeFrom="paragraph">
                        <wp:posOffset>-855345</wp:posOffset>
                      </wp:positionV>
                      <wp:extent cx="4191000" cy="624840"/>
                      <wp:effectExtent l="0" t="0" r="0" b="381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624840"/>
                              </a:xfrm>
                              <a:prstGeom prst="rect">
                                <a:avLst/>
                              </a:prstGeom>
                              <a:noFill/>
                              <a:ln w="9525">
                                <a:noFill/>
                                <a:miter lim="800000"/>
                                <a:headEnd/>
                                <a:tailEnd/>
                              </a:ln>
                            </wps:spPr>
                            <wps:txbx>
                              <w:txbxContent>
                                <w:p w14:paraId="5A624290" w14:textId="2BEC9389" w:rsidR="008C77CE" w:rsidRPr="008A6E59" w:rsidRDefault="001C212A" w:rsidP="008C77CE">
                                  <w:pPr>
                                    <w:jc w:val="center"/>
                                    <w:rPr>
                                      <w:b/>
                                      <w:color w:val="FFFFFF" w:themeColor="background1"/>
                                    </w:rPr>
                                  </w:pPr>
                                  <w:r>
                                    <w:rPr>
                                      <w:b/>
                                      <w:color w:val="FFFFFF" w:themeColor="background1"/>
                                    </w:rPr>
                                    <w:t>82nd</w:t>
                                  </w:r>
                                  <w:r w:rsidR="008C77CE" w:rsidRPr="008A6E59">
                                    <w:rPr>
                                      <w:b/>
                                      <w:color w:val="FFFFFF" w:themeColor="background1"/>
                                    </w:rPr>
                                    <w:t xml:space="preserve"> FRA and </w:t>
                                  </w:r>
                                  <w:r>
                                    <w:rPr>
                                      <w:b/>
                                      <w:color w:val="FFFFFF" w:themeColor="background1"/>
                                    </w:rPr>
                                    <w:t>80th</w:t>
                                  </w:r>
                                  <w:r w:rsidR="008C77CE" w:rsidRPr="008A6E59">
                                    <w:rPr>
                                      <w:b/>
                                      <w:color w:val="FFFFFF" w:themeColor="background1"/>
                                      <w:vertAlign w:val="superscript"/>
                                    </w:rPr>
                                    <w:t>th</w:t>
                                  </w:r>
                                  <w:r w:rsidR="008C77CE" w:rsidRPr="008A6E59">
                                    <w:rPr>
                                      <w:b/>
                                      <w:color w:val="FFFFFF" w:themeColor="background1"/>
                                    </w:rPr>
                                    <w:t xml:space="preserve"> Auxiliary of the FRA</w:t>
                                  </w:r>
                                </w:p>
                                <w:p w14:paraId="06A061C9" w14:textId="77777777" w:rsidR="008C77CE" w:rsidRPr="008A6E59" w:rsidRDefault="008C77CE" w:rsidP="008C77CE">
                                  <w:pPr>
                                    <w:jc w:val="center"/>
                                    <w:rPr>
                                      <w:b/>
                                      <w:color w:val="FFFFFF" w:themeColor="background1"/>
                                    </w:rPr>
                                  </w:pPr>
                                  <w:r w:rsidRPr="008A6E59">
                                    <w:rPr>
                                      <w:b/>
                                      <w:color w:val="FFFFFF" w:themeColor="background1"/>
                                    </w:rPr>
                                    <w:t>East Coast Regional Convention</w:t>
                                  </w:r>
                                </w:p>
                                <w:p w14:paraId="51D41CD5" w14:textId="3F6A27DB" w:rsidR="008C77CE" w:rsidRPr="008A6E59" w:rsidRDefault="00D2797F" w:rsidP="008C77CE">
                                  <w:pPr>
                                    <w:jc w:val="center"/>
                                    <w:rPr>
                                      <w:b/>
                                      <w:color w:val="FFFFFF" w:themeColor="background1"/>
                                    </w:rPr>
                                  </w:pPr>
                                  <w:r>
                                    <w:rPr>
                                      <w:b/>
                                      <w:color w:val="FFFFFF" w:themeColor="background1"/>
                                    </w:rPr>
                                    <w:t>Journal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C9E9517" id="_x0000_s1032" type="#_x0000_t202" style="position:absolute;left:0;text-align:left;margin-left:99pt;margin-top:-67.35pt;width:330pt;height:49.2pt;z-index:251802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" filled="f" stroked="f">
                      <v:textbox>
                        <w:txbxContent>
                          <w:p w14:paraId="5A624290" w14:textId="2BEC9389" w:rsidR="008C77CE" w:rsidRPr="008A6E59" w:rsidRDefault="001C212A" w:rsidP="008C77CE">
                            <w:pPr>
                              <w:jc w:val="center"/>
                              <w:rPr>
                                <w:b/>
                                <w:color w:val="FFFFFF" w:themeColor="background1"/>
                              </w:rPr>
                            </w:pPr>
                            <w:r>
                              <w:rPr>
                                <w:b/>
                                <w:color w:val="FFFFFF" w:themeColor="background1"/>
                              </w:rPr>
                              <w:t>82nd</w:t>
                            </w:r>
                            <w:r w:rsidR="008C77CE" w:rsidRPr="008A6E59">
                              <w:rPr>
                                <w:b/>
                                <w:color w:val="FFFFFF" w:themeColor="background1"/>
                              </w:rPr>
                              <w:t xml:space="preserve"> FRA and </w:t>
                            </w:r>
                            <w:r>
                              <w:rPr>
                                <w:b/>
                                <w:color w:val="FFFFFF" w:themeColor="background1"/>
                              </w:rPr>
                              <w:t>80th</w:t>
                            </w:r>
                            <w:r w:rsidR="008C77CE" w:rsidRPr="008A6E59">
                              <w:rPr>
                                <w:b/>
                                <w:color w:val="FFFFFF" w:themeColor="background1"/>
                                <w:vertAlign w:val="superscript"/>
                              </w:rPr>
                              <w:t>th</w:t>
                            </w:r>
                            <w:r w:rsidR="008C77CE" w:rsidRPr="008A6E59">
                              <w:rPr>
                                <w:b/>
                                <w:color w:val="FFFFFF" w:themeColor="background1"/>
                              </w:rPr>
                              <w:t xml:space="preserve"> Auxiliary of the FRA</w:t>
                            </w:r>
                          </w:p>
                          <w:p w14:paraId="06A061C9" w14:textId="77777777" w:rsidR="008C77CE" w:rsidRPr="008A6E59" w:rsidRDefault="008C77CE" w:rsidP="008C77CE">
                            <w:pPr>
                              <w:jc w:val="center"/>
                              <w:rPr>
                                <w:b/>
                                <w:color w:val="FFFFFF" w:themeColor="background1"/>
                              </w:rPr>
                            </w:pPr>
                            <w:r w:rsidRPr="008A6E59">
                              <w:rPr>
                                <w:b/>
                                <w:color w:val="FFFFFF" w:themeColor="background1"/>
                              </w:rPr>
                              <w:t>East Coast Regional Convention</w:t>
                            </w:r>
                          </w:p>
                          <w:p w14:paraId="51D41CD5" w14:textId="3F6A27DB" w:rsidR="008C77CE" w:rsidRPr="008A6E59" w:rsidRDefault="00D2797F" w:rsidP="008C77CE">
                            <w:pPr>
                              <w:jc w:val="center"/>
                              <w:rPr>
                                <w:b/>
                                <w:color w:val="FFFFFF" w:themeColor="background1"/>
                              </w:rPr>
                            </w:pPr>
                            <w:r>
                              <w:rPr>
                                <w:b/>
                                <w:color w:val="FFFFFF" w:themeColor="background1"/>
                              </w:rPr>
                              <w:t>Journal</w:t>
                            </w:r>
                          </w:p>
                        </w:txbxContent>
                      </v:textbox>
                      <w10:wrap type="square"/>
                    </v:shape>
                  </w:pict>
                </mc:Fallback>
              </mc:AlternateContent>
            </w:r>
          </w:p>
          <w:p w14:paraId="024FD071" w14:textId="7B7F5E94" w:rsidR="008C77CE" w:rsidRPr="00DF4D6D" w:rsidRDefault="008C77CE" w:rsidP="00D2797F">
            <w:pPr>
              <w:ind w:left="360" w:right="522"/>
              <w:rPr>
                <w:i/>
                <w:sz w:val="20"/>
                <w:szCs w:val="20"/>
              </w:rPr>
            </w:pPr>
            <w:r w:rsidRPr="00DF4D6D">
              <w:rPr>
                <w:i/>
                <w:sz w:val="20"/>
                <w:szCs w:val="20"/>
              </w:rPr>
              <w:t xml:space="preserve">To place an advertisement in the Fleet Reserve Association </w:t>
            </w:r>
            <w:r w:rsidR="00AB2AE5">
              <w:rPr>
                <w:i/>
                <w:sz w:val="20"/>
                <w:szCs w:val="20"/>
              </w:rPr>
              <w:t>2026</w:t>
            </w:r>
            <w:r w:rsidRPr="00DF4D6D">
              <w:rPr>
                <w:i/>
                <w:sz w:val="20"/>
                <w:szCs w:val="20"/>
              </w:rPr>
              <w:t xml:space="preserve"> East Coast Regional Convention Journal, please send the Ad to Journal Chairman, Christina Murray, 512 Hyde Park R</w:t>
            </w:r>
            <w:r w:rsidR="00710C9D" w:rsidRPr="00DF4D6D">
              <w:rPr>
                <w:i/>
                <w:sz w:val="20"/>
                <w:szCs w:val="20"/>
              </w:rPr>
              <w:t>d</w:t>
            </w:r>
            <w:r w:rsidRPr="00DF4D6D">
              <w:rPr>
                <w:i/>
                <w:sz w:val="20"/>
                <w:szCs w:val="20"/>
              </w:rPr>
              <w:t xml:space="preserve"> Norfolk VA 23503, along with a check payable to: “</w:t>
            </w:r>
            <w:r w:rsidRPr="00DF4D6D">
              <w:rPr>
                <w:b/>
                <w:i/>
                <w:sz w:val="20"/>
                <w:szCs w:val="20"/>
                <w:u w:val="single"/>
              </w:rPr>
              <w:t xml:space="preserve">FRA </w:t>
            </w:r>
            <w:r w:rsidR="00AB2AE5">
              <w:rPr>
                <w:b/>
                <w:i/>
                <w:sz w:val="20"/>
                <w:szCs w:val="20"/>
                <w:u w:val="single"/>
              </w:rPr>
              <w:t>2026</w:t>
            </w:r>
            <w:r w:rsidRPr="00DF4D6D">
              <w:rPr>
                <w:b/>
                <w:i/>
                <w:sz w:val="20"/>
                <w:szCs w:val="20"/>
                <w:u w:val="single"/>
              </w:rPr>
              <w:t xml:space="preserve"> East Coast Regional Convention</w:t>
            </w:r>
            <w:r w:rsidRPr="00DF4D6D">
              <w:rPr>
                <w:i/>
                <w:sz w:val="20"/>
                <w:szCs w:val="20"/>
              </w:rPr>
              <w:t xml:space="preserve">”. Please email digital file to christinamurray.lafra@gmail.com. An EIN is available upon request. </w:t>
            </w:r>
            <w:r w:rsidR="00325DC3" w:rsidRPr="00DF4D6D">
              <w:rPr>
                <w:i/>
                <w:sz w:val="20"/>
                <w:szCs w:val="20"/>
              </w:rPr>
              <w:t xml:space="preserve">Must be received by </w:t>
            </w:r>
            <w:r w:rsidR="00EF7AA9" w:rsidRPr="00027C83">
              <w:rPr>
                <w:b/>
                <w:i/>
                <w:sz w:val="20"/>
                <w:szCs w:val="20"/>
                <w:u w:val="single"/>
              </w:rPr>
              <w:t>July</w:t>
            </w:r>
            <w:r w:rsidR="00325DC3" w:rsidRPr="00027C83">
              <w:rPr>
                <w:b/>
                <w:i/>
                <w:sz w:val="20"/>
                <w:szCs w:val="20"/>
                <w:u w:val="single"/>
              </w:rPr>
              <w:t xml:space="preserve"> 1, </w:t>
            </w:r>
            <w:r w:rsidR="00AB2AE5" w:rsidRPr="00027C83">
              <w:rPr>
                <w:b/>
                <w:i/>
                <w:sz w:val="20"/>
                <w:szCs w:val="20"/>
                <w:u w:val="single"/>
              </w:rPr>
              <w:t>2026</w:t>
            </w:r>
          </w:p>
          <w:p w14:paraId="4AFC33BA" w14:textId="77777777" w:rsidR="008C77CE" w:rsidRPr="00DF4D6D" w:rsidRDefault="008C77CE" w:rsidP="00D2797F">
            <w:pPr>
              <w:tabs>
                <w:tab w:val="left" w:pos="4320"/>
              </w:tabs>
              <w:ind w:left="360" w:right="522"/>
              <w:rPr>
                <w:i/>
                <w:sz w:val="16"/>
                <w:szCs w:val="16"/>
              </w:rPr>
            </w:pPr>
          </w:p>
          <w:p w14:paraId="485934A6" w14:textId="71CAC665" w:rsidR="008C77CE" w:rsidRPr="006A5916" w:rsidRDefault="008C77CE" w:rsidP="00447715">
            <w:pPr>
              <w:pStyle w:val="ListParagraph"/>
              <w:numPr>
                <w:ilvl w:val="0"/>
                <w:numId w:val="2"/>
              </w:numPr>
              <w:tabs>
                <w:tab w:val="left" w:pos="720"/>
                <w:tab w:val="left" w:pos="4320"/>
              </w:tabs>
              <w:spacing w:line="360" w:lineRule="auto"/>
              <w:ind w:right="518"/>
              <w:rPr>
                <w:sz w:val="20"/>
                <w:szCs w:val="20"/>
              </w:rPr>
            </w:pPr>
            <w:r w:rsidRPr="006A5916">
              <w:rPr>
                <w:sz w:val="20"/>
                <w:szCs w:val="20"/>
              </w:rPr>
              <w:t xml:space="preserve">Full Color back page </w:t>
            </w:r>
            <w:r w:rsidRPr="006A5916">
              <w:rPr>
                <w:sz w:val="20"/>
                <w:szCs w:val="20"/>
              </w:rPr>
              <w:tab/>
            </w:r>
            <w:r w:rsidRPr="006A5916">
              <w:rPr>
                <w:sz w:val="20"/>
                <w:szCs w:val="20"/>
              </w:rPr>
              <w:tab/>
              <w:t xml:space="preserve">$200.00 </w:t>
            </w:r>
          </w:p>
          <w:p w14:paraId="21459920" w14:textId="1837EB27" w:rsidR="008C77CE" w:rsidRPr="006A5916" w:rsidRDefault="008C77CE" w:rsidP="00447715">
            <w:pPr>
              <w:pStyle w:val="ListParagraph"/>
              <w:numPr>
                <w:ilvl w:val="0"/>
                <w:numId w:val="2"/>
              </w:numPr>
              <w:tabs>
                <w:tab w:val="left" w:pos="720"/>
                <w:tab w:val="left" w:pos="4320"/>
              </w:tabs>
              <w:spacing w:line="360" w:lineRule="auto"/>
              <w:ind w:right="518"/>
              <w:rPr>
                <w:sz w:val="20"/>
                <w:szCs w:val="20"/>
              </w:rPr>
            </w:pPr>
            <w:r w:rsidRPr="006A5916">
              <w:rPr>
                <w:sz w:val="20"/>
                <w:szCs w:val="20"/>
              </w:rPr>
              <w:t xml:space="preserve">Full Color back inside page </w:t>
            </w:r>
            <w:r w:rsidRPr="006A5916">
              <w:rPr>
                <w:sz w:val="20"/>
                <w:szCs w:val="20"/>
              </w:rPr>
              <w:tab/>
            </w:r>
            <w:r w:rsidRPr="006A5916">
              <w:rPr>
                <w:sz w:val="20"/>
                <w:szCs w:val="20"/>
              </w:rPr>
              <w:tab/>
              <w:t>$175.00</w:t>
            </w:r>
            <w:r w:rsidR="006772A5" w:rsidRPr="006A5916">
              <w:rPr>
                <w:sz w:val="20"/>
                <w:szCs w:val="20"/>
              </w:rPr>
              <w:t xml:space="preserve"> </w:t>
            </w:r>
            <w:r w:rsidR="006772A5" w:rsidRPr="006A5916">
              <w:rPr>
                <w:b/>
                <w:sz w:val="20"/>
                <w:szCs w:val="20"/>
              </w:rPr>
              <w:t>Sold</w:t>
            </w:r>
            <w:r w:rsidRPr="006A5916">
              <w:rPr>
                <w:sz w:val="20"/>
                <w:szCs w:val="20"/>
              </w:rPr>
              <w:t xml:space="preserve"> </w:t>
            </w:r>
          </w:p>
          <w:p w14:paraId="06102BC8" w14:textId="345054BB" w:rsidR="008C77CE" w:rsidRPr="006A5916" w:rsidRDefault="008C77CE" w:rsidP="00447715">
            <w:pPr>
              <w:pStyle w:val="ListParagraph"/>
              <w:numPr>
                <w:ilvl w:val="0"/>
                <w:numId w:val="2"/>
              </w:numPr>
              <w:tabs>
                <w:tab w:val="left" w:pos="720"/>
                <w:tab w:val="left" w:pos="4320"/>
              </w:tabs>
              <w:spacing w:line="360" w:lineRule="auto"/>
              <w:ind w:right="518"/>
              <w:rPr>
                <w:sz w:val="20"/>
                <w:szCs w:val="20"/>
              </w:rPr>
            </w:pPr>
            <w:r w:rsidRPr="006A5916">
              <w:rPr>
                <w:sz w:val="20"/>
                <w:szCs w:val="20"/>
              </w:rPr>
              <w:t xml:space="preserve">Full Color front inside page </w:t>
            </w:r>
            <w:r w:rsidRPr="006A5916">
              <w:rPr>
                <w:sz w:val="20"/>
                <w:szCs w:val="20"/>
              </w:rPr>
              <w:tab/>
            </w:r>
            <w:r w:rsidRPr="006A5916">
              <w:rPr>
                <w:sz w:val="20"/>
                <w:szCs w:val="20"/>
              </w:rPr>
              <w:tab/>
              <w:t>$175.00</w:t>
            </w:r>
            <w:r w:rsidR="006772A5" w:rsidRPr="006A5916">
              <w:rPr>
                <w:sz w:val="20"/>
                <w:szCs w:val="20"/>
              </w:rPr>
              <w:t xml:space="preserve"> </w:t>
            </w:r>
            <w:r w:rsidR="006772A5" w:rsidRPr="006A5916">
              <w:rPr>
                <w:b/>
                <w:sz w:val="20"/>
                <w:szCs w:val="20"/>
              </w:rPr>
              <w:t>Sold</w:t>
            </w:r>
          </w:p>
          <w:p w14:paraId="356C5240" w14:textId="5F67DC21" w:rsidR="008C77CE" w:rsidRPr="00DF4D6D" w:rsidRDefault="008C77CE"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Full Color page</w:t>
            </w:r>
            <w:r w:rsidRPr="00DF4D6D">
              <w:rPr>
                <w:i/>
                <w:sz w:val="20"/>
                <w:szCs w:val="20"/>
              </w:rPr>
              <w:tab/>
            </w:r>
            <w:r w:rsidRPr="00DF4D6D">
              <w:rPr>
                <w:i/>
                <w:sz w:val="20"/>
                <w:szCs w:val="20"/>
              </w:rPr>
              <w:tab/>
              <w:t xml:space="preserve">$150.00 </w:t>
            </w:r>
          </w:p>
          <w:p w14:paraId="179C3CBE" w14:textId="4DD8D97A" w:rsidR="008C77CE" w:rsidRPr="00DF4D6D" w:rsidRDefault="008C77CE"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 xml:space="preserve">Full page black and white </w:t>
            </w:r>
            <w:r w:rsidRPr="00DF4D6D">
              <w:rPr>
                <w:i/>
                <w:sz w:val="20"/>
                <w:szCs w:val="20"/>
              </w:rPr>
              <w:tab/>
            </w:r>
            <w:r w:rsidRPr="00DF4D6D">
              <w:rPr>
                <w:i/>
                <w:sz w:val="20"/>
                <w:szCs w:val="20"/>
              </w:rPr>
              <w:tab/>
              <w:t>$100.00</w:t>
            </w:r>
          </w:p>
          <w:p w14:paraId="5FD2F02E" w14:textId="77FE73B7" w:rsidR="008C77CE" w:rsidRPr="00DF4D6D" w:rsidRDefault="008C77CE"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 xml:space="preserve">One Half page </w:t>
            </w:r>
            <w:r w:rsidRPr="00DF4D6D">
              <w:rPr>
                <w:i/>
                <w:sz w:val="20"/>
                <w:szCs w:val="20"/>
              </w:rPr>
              <w:tab/>
            </w:r>
            <w:r w:rsidRPr="00DF4D6D">
              <w:rPr>
                <w:i/>
                <w:sz w:val="20"/>
                <w:szCs w:val="20"/>
              </w:rPr>
              <w:tab/>
              <w:t xml:space="preserve">$  75.00 </w:t>
            </w:r>
          </w:p>
          <w:p w14:paraId="3A550687" w14:textId="191E9C51" w:rsidR="008C77CE" w:rsidRPr="00DF4D6D" w:rsidRDefault="008C77CE"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 xml:space="preserve">One Quarter page </w:t>
            </w:r>
            <w:r w:rsidRPr="00DF4D6D">
              <w:rPr>
                <w:i/>
                <w:sz w:val="20"/>
                <w:szCs w:val="20"/>
              </w:rPr>
              <w:tab/>
            </w:r>
            <w:r w:rsidRPr="00DF4D6D">
              <w:rPr>
                <w:i/>
                <w:sz w:val="20"/>
                <w:szCs w:val="20"/>
              </w:rPr>
              <w:tab/>
              <w:t xml:space="preserve">$  50.00 </w:t>
            </w:r>
          </w:p>
          <w:p w14:paraId="2F15B8AE" w14:textId="3F5A833E" w:rsidR="00D2797F" w:rsidRPr="00DF4D6D" w:rsidRDefault="008C77CE"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Business Card</w:t>
            </w:r>
            <w:r w:rsidRPr="00DF4D6D">
              <w:rPr>
                <w:i/>
                <w:sz w:val="20"/>
                <w:szCs w:val="20"/>
              </w:rPr>
              <w:tab/>
            </w:r>
            <w:r w:rsidRPr="00DF4D6D">
              <w:rPr>
                <w:i/>
                <w:sz w:val="20"/>
                <w:szCs w:val="20"/>
              </w:rPr>
              <w:tab/>
              <w:t>$  25.00</w:t>
            </w:r>
          </w:p>
          <w:p w14:paraId="1C8DC753" w14:textId="727C1BFC" w:rsidR="00D2797F" w:rsidRPr="00DF4D6D" w:rsidRDefault="00D2797F"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Booster Name</w:t>
            </w:r>
            <w:r w:rsidR="008C77CE" w:rsidRPr="00DF4D6D">
              <w:rPr>
                <w:i/>
                <w:sz w:val="20"/>
                <w:szCs w:val="20"/>
              </w:rPr>
              <w:t xml:space="preserve"> </w:t>
            </w:r>
            <w:r w:rsidRPr="00DF4D6D">
              <w:rPr>
                <w:i/>
                <w:sz w:val="20"/>
                <w:szCs w:val="20"/>
              </w:rPr>
              <w:tab/>
            </w:r>
            <w:r w:rsidRPr="00DF4D6D">
              <w:rPr>
                <w:i/>
                <w:sz w:val="20"/>
                <w:szCs w:val="20"/>
              </w:rPr>
              <w:tab/>
              <w:t xml:space="preserve">$    </w:t>
            </w:r>
            <w:r w:rsidR="00D84043">
              <w:rPr>
                <w:i/>
                <w:sz w:val="20"/>
                <w:szCs w:val="20"/>
              </w:rPr>
              <w:t>1</w:t>
            </w:r>
            <w:r w:rsidRPr="00DF4D6D">
              <w:rPr>
                <w:i/>
                <w:sz w:val="20"/>
                <w:szCs w:val="20"/>
              </w:rPr>
              <w:t xml:space="preserve"> .</w:t>
            </w:r>
            <w:r w:rsidR="00D84043">
              <w:rPr>
                <w:i/>
                <w:sz w:val="20"/>
                <w:szCs w:val="20"/>
              </w:rPr>
              <w:t>0</w:t>
            </w:r>
            <w:r w:rsidRPr="00DF4D6D">
              <w:rPr>
                <w:i/>
                <w:sz w:val="20"/>
                <w:szCs w:val="20"/>
              </w:rPr>
              <w:t>0</w:t>
            </w:r>
          </w:p>
          <w:p w14:paraId="427D9C94" w14:textId="0CACCF53" w:rsidR="00D2797F" w:rsidRPr="00DF4D6D" w:rsidRDefault="000C1458"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Patron</w:t>
            </w:r>
            <w:r w:rsidR="00D2797F" w:rsidRPr="00DF4D6D">
              <w:rPr>
                <w:i/>
                <w:sz w:val="20"/>
                <w:szCs w:val="20"/>
              </w:rPr>
              <w:t xml:space="preserve"> Name </w:t>
            </w:r>
            <w:r w:rsidR="00D2797F" w:rsidRPr="00DF4D6D">
              <w:rPr>
                <w:i/>
                <w:sz w:val="20"/>
                <w:szCs w:val="20"/>
              </w:rPr>
              <w:tab/>
            </w:r>
            <w:r w:rsidR="00D2797F" w:rsidRPr="00DF4D6D">
              <w:rPr>
                <w:i/>
                <w:sz w:val="20"/>
                <w:szCs w:val="20"/>
              </w:rPr>
              <w:tab/>
              <w:t>$    3.00</w:t>
            </w:r>
          </w:p>
          <w:p w14:paraId="67ECAB6F" w14:textId="562C050E" w:rsidR="00D2797F" w:rsidRPr="00DF4D6D" w:rsidRDefault="000C1458"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Life Member</w:t>
            </w:r>
            <w:r w:rsidR="00D2797F" w:rsidRPr="00DF4D6D">
              <w:rPr>
                <w:i/>
                <w:sz w:val="20"/>
                <w:szCs w:val="20"/>
              </w:rPr>
              <w:t xml:space="preserve"> </w:t>
            </w:r>
            <w:r w:rsidR="00D2797F" w:rsidRPr="00DF4D6D">
              <w:rPr>
                <w:i/>
                <w:sz w:val="20"/>
                <w:szCs w:val="20"/>
              </w:rPr>
              <w:tab/>
            </w:r>
            <w:r w:rsidR="00D2797F" w:rsidRPr="00DF4D6D">
              <w:rPr>
                <w:i/>
                <w:sz w:val="20"/>
                <w:szCs w:val="20"/>
              </w:rPr>
              <w:tab/>
              <w:t xml:space="preserve">$    </w:t>
            </w:r>
            <w:r w:rsidR="00D84043">
              <w:rPr>
                <w:i/>
                <w:sz w:val="20"/>
                <w:szCs w:val="20"/>
              </w:rPr>
              <w:t>3</w:t>
            </w:r>
            <w:r w:rsidR="00D2797F" w:rsidRPr="00DF4D6D">
              <w:rPr>
                <w:i/>
                <w:sz w:val="20"/>
                <w:szCs w:val="20"/>
              </w:rPr>
              <w:t>.</w:t>
            </w:r>
            <w:r w:rsidR="00D84043">
              <w:rPr>
                <w:i/>
                <w:sz w:val="20"/>
                <w:szCs w:val="20"/>
              </w:rPr>
              <w:t>0</w:t>
            </w:r>
            <w:r w:rsidR="00D2797F" w:rsidRPr="00DF4D6D">
              <w:rPr>
                <w:i/>
                <w:sz w:val="20"/>
                <w:szCs w:val="20"/>
              </w:rPr>
              <w:t>0</w:t>
            </w:r>
          </w:p>
          <w:p w14:paraId="58BEE86B" w14:textId="30B5E977" w:rsidR="00D2797F" w:rsidRPr="00DF4D6D" w:rsidRDefault="000C1458" w:rsidP="00447715">
            <w:pPr>
              <w:pStyle w:val="ListParagraph"/>
              <w:numPr>
                <w:ilvl w:val="0"/>
                <w:numId w:val="2"/>
              </w:numPr>
              <w:tabs>
                <w:tab w:val="left" w:pos="720"/>
                <w:tab w:val="left" w:pos="4320"/>
              </w:tabs>
              <w:spacing w:line="360" w:lineRule="auto"/>
              <w:ind w:right="518"/>
              <w:rPr>
                <w:i/>
                <w:sz w:val="20"/>
                <w:szCs w:val="20"/>
              </w:rPr>
            </w:pPr>
            <w:r w:rsidRPr="00DF4D6D">
              <w:rPr>
                <w:i/>
                <w:sz w:val="20"/>
                <w:szCs w:val="20"/>
              </w:rPr>
              <w:t>Memorial</w:t>
            </w:r>
            <w:r w:rsidR="00D2797F" w:rsidRPr="00DF4D6D">
              <w:rPr>
                <w:i/>
                <w:sz w:val="20"/>
                <w:szCs w:val="20"/>
              </w:rPr>
              <w:t xml:space="preserve"> Name</w:t>
            </w:r>
            <w:r w:rsidRPr="00DF4D6D">
              <w:rPr>
                <w:i/>
                <w:sz w:val="20"/>
                <w:szCs w:val="20"/>
              </w:rPr>
              <w:t xml:space="preserve"> Only</w:t>
            </w:r>
            <w:r w:rsidR="00D2797F" w:rsidRPr="00DF4D6D">
              <w:rPr>
                <w:i/>
                <w:sz w:val="20"/>
                <w:szCs w:val="20"/>
              </w:rPr>
              <w:t xml:space="preserve"> </w:t>
            </w:r>
            <w:r w:rsidR="00D2797F" w:rsidRPr="00DF4D6D">
              <w:rPr>
                <w:i/>
                <w:sz w:val="20"/>
                <w:szCs w:val="20"/>
              </w:rPr>
              <w:tab/>
            </w:r>
            <w:r w:rsidR="00D2797F" w:rsidRPr="00DF4D6D">
              <w:rPr>
                <w:i/>
                <w:sz w:val="20"/>
                <w:szCs w:val="20"/>
              </w:rPr>
              <w:tab/>
              <w:t xml:space="preserve">$    </w:t>
            </w:r>
            <w:r w:rsidRPr="00DF4D6D">
              <w:rPr>
                <w:i/>
                <w:sz w:val="20"/>
                <w:szCs w:val="20"/>
              </w:rPr>
              <w:t>1</w:t>
            </w:r>
            <w:r w:rsidR="00D2797F" w:rsidRPr="00DF4D6D">
              <w:rPr>
                <w:i/>
                <w:sz w:val="20"/>
                <w:szCs w:val="20"/>
              </w:rPr>
              <w:t>.</w:t>
            </w:r>
            <w:r w:rsidRPr="00DF4D6D">
              <w:rPr>
                <w:i/>
                <w:sz w:val="20"/>
                <w:szCs w:val="20"/>
              </w:rPr>
              <w:t>0</w:t>
            </w:r>
            <w:r w:rsidR="00D2797F" w:rsidRPr="00DF4D6D">
              <w:rPr>
                <w:i/>
                <w:sz w:val="20"/>
                <w:szCs w:val="20"/>
              </w:rPr>
              <w:t>0</w:t>
            </w:r>
          </w:p>
          <w:p w14:paraId="33A6F315" w14:textId="77777777" w:rsidR="000C1458" w:rsidRPr="00DF4D6D" w:rsidRDefault="000C1458" w:rsidP="000C1458">
            <w:pPr>
              <w:spacing w:line="360" w:lineRule="auto"/>
              <w:ind w:left="360" w:right="518"/>
              <w:rPr>
                <w:b/>
                <w:i/>
                <w:sz w:val="20"/>
                <w:szCs w:val="20"/>
              </w:rPr>
            </w:pPr>
            <w:r w:rsidRPr="00DF4D6D">
              <w:rPr>
                <w:b/>
                <w:i/>
                <w:sz w:val="20"/>
                <w:szCs w:val="20"/>
              </w:rPr>
              <w:t xml:space="preserve">All Ads must be in one of the following formats for best results. </w:t>
            </w:r>
          </w:p>
          <w:p w14:paraId="4CA38B6C" w14:textId="12096E16" w:rsidR="000C1458" w:rsidRPr="00DF4D6D" w:rsidRDefault="000C1458" w:rsidP="00447715">
            <w:pPr>
              <w:pStyle w:val="ListParagraph"/>
              <w:numPr>
                <w:ilvl w:val="0"/>
                <w:numId w:val="1"/>
              </w:numPr>
              <w:spacing w:line="360" w:lineRule="auto"/>
              <w:ind w:left="1080" w:right="518"/>
              <w:rPr>
                <w:b/>
                <w:i/>
                <w:sz w:val="20"/>
                <w:szCs w:val="20"/>
              </w:rPr>
            </w:pPr>
            <w:r w:rsidRPr="00DF4D6D">
              <w:rPr>
                <w:b/>
                <w:i/>
                <w:sz w:val="20"/>
                <w:szCs w:val="20"/>
              </w:rPr>
              <w:t xml:space="preserve">Word.doc with </w:t>
            </w:r>
            <w:r w:rsidR="00325DC3" w:rsidRPr="00DF4D6D">
              <w:rPr>
                <w:b/>
                <w:i/>
                <w:sz w:val="20"/>
                <w:szCs w:val="20"/>
              </w:rPr>
              <w:t>Write up and Names</w:t>
            </w:r>
          </w:p>
          <w:p w14:paraId="61B00A47" w14:textId="70CEC47B" w:rsidR="000C1458" w:rsidRPr="00DF4D6D" w:rsidRDefault="000C1458" w:rsidP="00447715">
            <w:pPr>
              <w:pStyle w:val="ListParagraph"/>
              <w:numPr>
                <w:ilvl w:val="0"/>
                <w:numId w:val="1"/>
              </w:numPr>
              <w:spacing w:line="360" w:lineRule="auto"/>
              <w:ind w:left="1080" w:right="518"/>
              <w:rPr>
                <w:b/>
                <w:i/>
                <w:sz w:val="20"/>
                <w:szCs w:val="20"/>
              </w:rPr>
            </w:pPr>
            <w:r w:rsidRPr="00DF4D6D">
              <w:rPr>
                <w:b/>
                <w:i/>
                <w:sz w:val="20"/>
                <w:szCs w:val="20"/>
              </w:rPr>
              <w:t>PDF</w:t>
            </w:r>
            <w:r w:rsidR="00325DC3" w:rsidRPr="00DF4D6D">
              <w:rPr>
                <w:b/>
                <w:i/>
                <w:sz w:val="20"/>
                <w:szCs w:val="20"/>
              </w:rPr>
              <w:t xml:space="preserve"> - Pictures</w:t>
            </w:r>
          </w:p>
          <w:p w14:paraId="490DAFE9" w14:textId="2B26F2CB" w:rsidR="000C1458" w:rsidRPr="00DF4D6D" w:rsidRDefault="000C1458" w:rsidP="00447715">
            <w:pPr>
              <w:pStyle w:val="ListParagraph"/>
              <w:numPr>
                <w:ilvl w:val="0"/>
                <w:numId w:val="1"/>
              </w:numPr>
              <w:spacing w:line="360" w:lineRule="auto"/>
              <w:ind w:left="1080" w:right="518"/>
              <w:rPr>
                <w:b/>
                <w:i/>
                <w:sz w:val="20"/>
                <w:szCs w:val="20"/>
              </w:rPr>
            </w:pPr>
            <w:r w:rsidRPr="00DF4D6D">
              <w:rPr>
                <w:b/>
                <w:i/>
                <w:sz w:val="20"/>
                <w:szCs w:val="20"/>
              </w:rPr>
              <w:t>J</w:t>
            </w:r>
            <w:r w:rsidR="00325DC3" w:rsidRPr="00DF4D6D">
              <w:rPr>
                <w:b/>
                <w:i/>
                <w:sz w:val="20"/>
                <w:szCs w:val="20"/>
              </w:rPr>
              <w:t>PEG - Pictures</w:t>
            </w:r>
            <w:r w:rsidRPr="00DF4D6D">
              <w:rPr>
                <w:b/>
                <w:i/>
                <w:sz w:val="20"/>
                <w:szCs w:val="20"/>
              </w:rPr>
              <w:t xml:space="preserve"> </w:t>
            </w:r>
          </w:p>
          <w:p w14:paraId="0ED0FBC4" w14:textId="103D2D7E" w:rsidR="00325DC3" w:rsidRPr="00DF4D6D" w:rsidRDefault="00325DC3" w:rsidP="00447715">
            <w:pPr>
              <w:pStyle w:val="ListParagraph"/>
              <w:numPr>
                <w:ilvl w:val="0"/>
                <w:numId w:val="1"/>
              </w:numPr>
              <w:spacing w:line="360" w:lineRule="auto"/>
              <w:ind w:left="1080" w:right="518"/>
              <w:rPr>
                <w:b/>
                <w:i/>
                <w:sz w:val="20"/>
                <w:szCs w:val="20"/>
              </w:rPr>
            </w:pPr>
            <w:r w:rsidRPr="00DF4D6D">
              <w:rPr>
                <w:b/>
                <w:i/>
                <w:sz w:val="20"/>
                <w:szCs w:val="20"/>
              </w:rPr>
              <w:t>PNG - Pictures</w:t>
            </w:r>
          </w:p>
          <w:p w14:paraId="1C1F455D" w14:textId="0EC08D54" w:rsidR="008C77CE" w:rsidRPr="00DF4D6D" w:rsidRDefault="000C1458" w:rsidP="000C1458">
            <w:pPr>
              <w:spacing w:line="360" w:lineRule="auto"/>
              <w:ind w:left="360" w:right="518"/>
              <w:rPr>
                <w:i/>
                <w:sz w:val="20"/>
                <w:szCs w:val="20"/>
              </w:rPr>
            </w:pPr>
            <w:r w:rsidRPr="00DF4D6D">
              <w:rPr>
                <w:i/>
                <w:sz w:val="20"/>
                <w:szCs w:val="20"/>
              </w:rPr>
              <w:t xml:space="preserve">Please direct questions to </w:t>
            </w:r>
            <w:r w:rsidRPr="00DF4D6D">
              <w:rPr>
                <w:b/>
                <w:i/>
                <w:sz w:val="20"/>
                <w:szCs w:val="20"/>
                <w:u w:val="single"/>
              </w:rPr>
              <w:t>Christina Murray</w:t>
            </w:r>
            <w:r w:rsidRPr="00DF4D6D">
              <w:rPr>
                <w:i/>
                <w:sz w:val="20"/>
                <w:szCs w:val="20"/>
              </w:rPr>
              <w:t xml:space="preserve"> 757-439-6135.</w:t>
            </w:r>
            <w:r w:rsidR="008C77CE" w:rsidRPr="00DF4D6D">
              <w:rPr>
                <w:i/>
                <w:sz w:val="20"/>
                <w:szCs w:val="20"/>
              </w:rPr>
              <w:t xml:space="preserve"> </w:t>
            </w:r>
          </w:p>
          <w:p w14:paraId="73D2A302" w14:textId="389412B5" w:rsidR="00205CDA" w:rsidRPr="00DF4D6D" w:rsidRDefault="00171880" w:rsidP="00205CDA">
            <w:pPr>
              <w:tabs>
                <w:tab w:val="left" w:pos="7380"/>
              </w:tabs>
              <w:spacing w:line="360" w:lineRule="auto"/>
              <w:ind w:left="360" w:right="518"/>
              <w:rPr>
                <w:i/>
                <w:sz w:val="20"/>
                <w:szCs w:val="20"/>
              </w:rPr>
            </w:pPr>
            <w:r>
              <w:rPr>
                <w:b/>
                <w:i/>
                <w:sz w:val="22"/>
                <w:szCs w:val="22"/>
              </w:rPr>
              <w:pict w14:anchorId="06BC1EDF">
                <v:rect id="_x0000_i1026" style="width:486.2pt;height:2pt;flip:y" o:hrstd="t" o:hrnoshade="t" o:hr="t" fillcolor="#b42633 [2407]" stroked="f"/>
              </w:pict>
            </w:r>
          </w:p>
          <w:p w14:paraId="76B4CF88" w14:textId="58FCE0CA" w:rsidR="008C77CE" w:rsidRPr="00DF4D6D" w:rsidRDefault="000C1458" w:rsidP="00205CDA">
            <w:pPr>
              <w:tabs>
                <w:tab w:val="left" w:pos="7380"/>
              </w:tabs>
              <w:spacing w:line="360" w:lineRule="auto"/>
              <w:ind w:left="360" w:right="518"/>
              <w:rPr>
                <w:i/>
                <w:sz w:val="20"/>
                <w:szCs w:val="20"/>
              </w:rPr>
            </w:pPr>
            <w:r w:rsidRPr="00DF4D6D">
              <w:rPr>
                <w:i/>
                <w:sz w:val="20"/>
                <w:szCs w:val="20"/>
              </w:rPr>
              <w:t>Branch, Unit, or Business:</w:t>
            </w:r>
            <w:r w:rsidR="00205CDA" w:rsidRPr="00DF4D6D">
              <w:rPr>
                <w:i/>
                <w:sz w:val="20"/>
                <w:szCs w:val="20"/>
                <w:u w:val="single"/>
              </w:rPr>
              <w:tab/>
            </w:r>
          </w:p>
          <w:p w14:paraId="5C537ADF" w14:textId="609F7577" w:rsidR="000C1458" w:rsidRPr="00DF4D6D" w:rsidRDefault="000C1458" w:rsidP="00205CDA">
            <w:pPr>
              <w:tabs>
                <w:tab w:val="left" w:pos="7380"/>
                <w:tab w:val="left" w:pos="10080"/>
              </w:tabs>
              <w:spacing w:line="360" w:lineRule="auto"/>
              <w:ind w:left="360" w:right="518"/>
              <w:rPr>
                <w:i/>
                <w:sz w:val="20"/>
                <w:szCs w:val="20"/>
                <w:u w:val="single"/>
              </w:rPr>
            </w:pPr>
            <w:r w:rsidRPr="00DF4D6D">
              <w:rPr>
                <w:i/>
                <w:sz w:val="20"/>
                <w:szCs w:val="20"/>
              </w:rPr>
              <w:t xml:space="preserve">Point of Contact Name: </w:t>
            </w:r>
            <w:r w:rsidR="00205CDA" w:rsidRPr="00DF4D6D">
              <w:rPr>
                <w:i/>
                <w:sz w:val="20"/>
                <w:szCs w:val="20"/>
                <w:u w:val="single"/>
              </w:rPr>
              <w:tab/>
            </w:r>
            <w:r w:rsidR="00205CDA" w:rsidRPr="00DF4D6D">
              <w:rPr>
                <w:i/>
                <w:sz w:val="20"/>
                <w:szCs w:val="20"/>
              </w:rPr>
              <w:t xml:space="preserve">   </w:t>
            </w:r>
            <w:r w:rsidRPr="00DF4D6D">
              <w:rPr>
                <w:i/>
                <w:sz w:val="20"/>
                <w:szCs w:val="20"/>
              </w:rPr>
              <w:t>Phone:</w:t>
            </w:r>
            <w:r w:rsidR="00205CDA" w:rsidRPr="00DF4D6D">
              <w:rPr>
                <w:i/>
                <w:sz w:val="20"/>
                <w:szCs w:val="20"/>
                <w:u w:val="single"/>
              </w:rPr>
              <w:tab/>
            </w:r>
          </w:p>
          <w:p w14:paraId="39ABB3CA" w14:textId="116AB231" w:rsidR="000C1458" w:rsidRPr="00DF4D6D" w:rsidRDefault="000C1458" w:rsidP="00205CDA">
            <w:pPr>
              <w:tabs>
                <w:tab w:val="left" w:pos="7380"/>
              </w:tabs>
              <w:spacing w:line="360" w:lineRule="auto"/>
              <w:ind w:left="360" w:right="518"/>
              <w:rPr>
                <w:i/>
                <w:sz w:val="20"/>
                <w:szCs w:val="20"/>
                <w:u w:val="single"/>
              </w:rPr>
            </w:pPr>
            <w:r w:rsidRPr="00DF4D6D">
              <w:rPr>
                <w:i/>
                <w:sz w:val="20"/>
                <w:szCs w:val="20"/>
              </w:rPr>
              <w:t>Email:</w:t>
            </w:r>
            <w:r w:rsidR="00205CDA" w:rsidRPr="00DF4D6D">
              <w:rPr>
                <w:i/>
                <w:sz w:val="20"/>
                <w:szCs w:val="20"/>
                <w:u w:val="single"/>
              </w:rPr>
              <w:tab/>
            </w:r>
          </w:p>
          <w:p w14:paraId="320F35C2" w14:textId="4542B67A" w:rsidR="000C1458" w:rsidRPr="00DF4D6D" w:rsidRDefault="000C1458" w:rsidP="00205CDA">
            <w:pPr>
              <w:tabs>
                <w:tab w:val="left" w:pos="7380"/>
                <w:tab w:val="left" w:pos="7905"/>
              </w:tabs>
              <w:spacing w:line="360" w:lineRule="auto"/>
              <w:ind w:left="360" w:right="518"/>
              <w:rPr>
                <w:i/>
                <w:sz w:val="20"/>
                <w:szCs w:val="20"/>
                <w:u w:val="single"/>
              </w:rPr>
            </w:pPr>
            <w:r w:rsidRPr="00DF4D6D">
              <w:rPr>
                <w:i/>
                <w:sz w:val="20"/>
                <w:szCs w:val="20"/>
              </w:rPr>
              <w:t>Size of Ad Requested:</w:t>
            </w:r>
            <w:r w:rsidR="00205CDA" w:rsidRPr="00DF4D6D">
              <w:rPr>
                <w:i/>
                <w:sz w:val="20"/>
                <w:szCs w:val="20"/>
                <w:u w:val="single"/>
              </w:rPr>
              <w:tab/>
            </w:r>
          </w:p>
          <w:p w14:paraId="300DD88D" w14:textId="68824001" w:rsidR="000C1458" w:rsidRPr="00DF4D6D" w:rsidRDefault="000E29B2" w:rsidP="00205CDA">
            <w:pPr>
              <w:tabs>
                <w:tab w:val="left" w:pos="7380"/>
                <w:tab w:val="left" w:pos="7905"/>
              </w:tabs>
              <w:spacing w:line="360" w:lineRule="auto"/>
              <w:ind w:left="360" w:right="518"/>
              <w:rPr>
                <w:i/>
                <w:sz w:val="20"/>
                <w:szCs w:val="20"/>
                <w:u w:val="single"/>
              </w:rPr>
            </w:pPr>
            <w:r w:rsidRPr="00DF4D6D">
              <w:rPr>
                <w:i/>
                <w:sz w:val="20"/>
                <w:szCs w:val="20"/>
              </w:rPr>
              <w:t>Payment</w:t>
            </w:r>
            <w:r w:rsidR="000C1458" w:rsidRPr="00DF4D6D">
              <w:rPr>
                <w:i/>
                <w:sz w:val="20"/>
                <w:szCs w:val="20"/>
              </w:rPr>
              <w:t>: $</w:t>
            </w:r>
            <w:r w:rsidR="00205CDA" w:rsidRPr="00DF4D6D">
              <w:rPr>
                <w:i/>
                <w:sz w:val="20"/>
                <w:szCs w:val="20"/>
                <w:u w:val="single"/>
              </w:rPr>
              <w:tab/>
            </w:r>
          </w:p>
          <w:p w14:paraId="2C522F31" w14:textId="3728953D" w:rsidR="000C1458" w:rsidRPr="00DF4D6D" w:rsidRDefault="000C1458" w:rsidP="000C1458">
            <w:pPr>
              <w:spacing w:line="360" w:lineRule="auto"/>
              <w:ind w:left="360" w:right="518"/>
              <w:rPr>
                <w:i/>
                <w:sz w:val="20"/>
                <w:szCs w:val="20"/>
              </w:rPr>
            </w:pPr>
            <w:r w:rsidRPr="00DF4D6D">
              <w:rPr>
                <w:i/>
                <w:sz w:val="20"/>
                <w:szCs w:val="20"/>
              </w:rPr>
              <w:t xml:space="preserve">Payable to: </w:t>
            </w:r>
            <w:r w:rsidRPr="00DF4D6D">
              <w:rPr>
                <w:b/>
                <w:i/>
                <w:sz w:val="20"/>
                <w:szCs w:val="20"/>
                <w:u w:val="single"/>
              </w:rPr>
              <w:t xml:space="preserve">FRA </w:t>
            </w:r>
            <w:r w:rsidR="00AB2AE5">
              <w:rPr>
                <w:b/>
                <w:i/>
                <w:sz w:val="20"/>
                <w:szCs w:val="20"/>
                <w:u w:val="single"/>
              </w:rPr>
              <w:t>2026</w:t>
            </w:r>
            <w:r w:rsidRPr="00DF4D6D">
              <w:rPr>
                <w:b/>
                <w:i/>
                <w:sz w:val="20"/>
                <w:szCs w:val="20"/>
                <w:u w:val="single"/>
              </w:rPr>
              <w:t xml:space="preserve"> East Coast Regional Convention</w:t>
            </w:r>
          </w:p>
          <w:p w14:paraId="7056C926" w14:textId="77777777" w:rsidR="008C77CE" w:rsidRPr="00DF4D6D" w:rsidRDefault="008C77CE" w:rsidP="00D2797F">
            <w:pPr>
              <w:tabs>
                <w:tab w:val="left" w:pos="5055"/>
              </w:tabs>
              <w:ind w:left="360" w:right="522"/>
              <w:rPr>
                <w:i/>
                <w:sz w:val="16"/>
                <w:szCs w:val="16"/>
              </w:rPr>
            </w:pPr>
            <w:r w:rsidRPr="00DF4D6D">
              <w:rPr>
                <w:i/>
                <w:sz w:val="16"/>
                <w:szCs w:val="16"/>
              </w:rPr>
              <w:tab/>
            </w:r>
            <w:r w:rsidRPr="00DF4D6D">
              <w:rPr>
                <w:i/>
                <w:sz w:val="16"/>
                <w:szCs w:val="16"/>
              </w:rPr>
              <w:tab/>
            </w:r>
          </w:p>
          <w:p w14:paraId="4C6FA22E" w14:textId="4064413B" w:rsidR="008C77CE" w:rsidRPr="00DF4D6D" w:rsidRDefault="000C1458" w:rsidP="00205CDA">
            <w:pPr>
              <w:ind w:left="360" w:right="522"/>
              <w:jc w:val="center"/>
              <w:rPr>
                <w:b/>
                <w:i/>
                <w:sz w:val="20"/>
                <w:szCs w:val="20"/>
                <w:u w:val="single"/>
              </w:rPr>
            </w:pPr>
            <w:r w:rsidRPr="00DF4D6D">
              <w:rPr>
                <w:b/>
                <w:i/>
                <w:sz w:val="20"/>
                <w:szCs w:val="20"/>
                <w:u w:val="single"/>
              </w:rPr>
              <w:t>Mailed to:</w:t>
            </w:r>
          </w:p>
          <w:p w14:paraId="0B372779" w14:textId="61275491" w:rsidR="000C1458" w:rsidRPr="00DF4D6D" w:rsidRDefault="000C1458" w:rsidP="00205CDA">
            <w:pPr>
              <w:ind w:left="360" w:right="522"/>
              <w:jc w:val="center"/>
              <w:rPr>
                <w:b/>
                <w:i/>
                <w:sz w:val="20"/>
                <w:szCs w:val="20"/>
              </w:rPr>
            </w:pPr>
            <w:r w:rsidRPr="00DF4D6D">
              <w:rPr>
                <w:b/>
                <w:i/>
                <w:sz w:val="20"/>
                <w:szCs w:val="20"/>
              </w:rPr>
              <w:t>Christina Murray</w:t>
            </w:r>
          </w:p>
          <w:p w14:paraId="27F914A5" w14:textId="20288D72" w:rsidR="000C1458" w:rsidRPr="00DF4D6D" w:rsidRDefault="000C1458" w:rsidP="00205CDA">
            <w:pPr>
              <w:ind w:left="360" w:right="522"/>
              <w:jc w:val="center"/>
              <w:rPr>
                <w:b/>
                <w:i/>
                <w:sz w:val="20"/>
                <w:szCs w:val="20"/>
              </w:rPr>
            </w:pPr>
            <w:r w:rsidRPr="00DF4D6D">
              <w:rPr>
                <w:b/>
                <w:i/>
                <w:sz w:val="20"/>
                <w:szCs w:val="20"/>
              </w:rPr>
              <w:t>512 Hyde Park R</w:t>
            </w:r>
            <w:r w:rsidR="00710C9D" w:rsidRPr="00DF4D6D">
              <w:rPr>
                <w:b/>
                <w:i/>
                <w:sz w:val="20"/>
                <w:szCs w:val="20"/>
              </w:rPr>
              <w:t>d</w:t>
            </w:r>
          </w:p>
          <w:p w14:paraId="40EC4BEE" w14:textId="76D0F693" w:rsidR="008C77CE" w:rsidRPr="00DF4D6D" w:rsidRDefault="00E561D3" w:rsidP="00E561D3">
            <w:pPr>
              <w:ind w:left="360" w:right="522"/>
              <w:jc w:val="center"/>
              <w:rPr>
                <w:i/>
              </w:rPr>
            </w:pPr>
            <w:r w:rsidRPr="00DF4D6D">
              <w:rPr>
                <w:b/>
                <w:i/>
                <w:sz w:val="20"/>
                <w:szCs w:val="20"/>
              </w:rPr>
              <w:t>Norfolk VA</w:t>
            </w:r>
            <w:r w:rsidR="000C1458" w:rsidRPr="00DF4D6D">
              <w:rPr>
                <w:b/>
                <w:i/>
                <w:sz w:val="20"/>
                <w:szCs w:val="20"/>
              </w:rPr>
              <w:t xml:space="preserve"> 23503</w:t>
            </w:r>
          </w:p>
        </w:tc>
      </w:tr>
    </w:tbl>
    <w:p w14:paraId="36819CE7" w14:textId="3991CE85" w:rsidR="00D33523" w:rsidRDefault="00D33523" w:rsidP="00114F52">
      <w:pPr>
        <w:tabs>
          <w:tab w:val="center" w:pos="5562"/>
          <w:tab w:val="left" w:pos="8640"/>
        </w:tabs>
        <w:ind w:left="540"/>
      </w:pPr>
      <w:r>
        <w:br w:type="page"/>
      </w:r>
      <w:r>
        <w:lastRenderedPageBreak/>
        <w:tab/>
      </w:r>
      <w:r w:rsidRPr="000B3BA7">
        <w:rPr>
          <w:noProof/>
        </w:rPr>
        <mc:AlternateContent>
          <mc:Choice Requires="wpg">
            <w:drawing>
              <wp:anchor distT="0" distB="0" distL="114300" distR="114300" simplePos="0" relativeHeight="251722752" behindDoc="1" locked="0" layoutInCell="1" allowOverlap="1" wp14:anchorId="4F8268C1" wp14:editId="58F994C5">
                <wp:simplePos x="0" y="0"/>
                <wp:positionH relativeFrom="margin">
                  <wp:posOffset>-68580</wp:posOffset>
                </wp:positionH>
                <wp:positionV relativeFrom="margin">
                  <wp:posOffset>0</wp:posOffset>
                </wp:positionV>
                <wp:extent cx="6858000" cy="9144000"/>
                <wp:effectExtent l="0" t="0" r="0" b="0"/>
                <wp:wrapNone/>
                <wp:docPr id="84" name="Group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85"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86"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05221130" id="Group 1" o:spid="_x0000_s1026" alt="&quot;&quot;" style="position:absolute;margin-left:-5.4pt;margin-top:0;width:540pt;height:10in;z-index:-251593728;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">
                <v:shape id="Shape" o:spid="_x0000_s1027" style="position:absolute;width:68580;height:91440;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r>
        <w:tab/>
      </w:r>
    </w:p>
    <w:p w14:paraId="256D1693" w14:textId="149D399C" w:rsidR="00D33523" w:rsidRPr="0019202A" w:rsidRDefault="00CE5266" w:rsidP="00D33523">
      <w:pPr>
        <w:ind w:left="540"/>
      </w:pPr>
      <w:r>
        <w:rPr>
          <w:noProof/>
          <w:sz w:val="22"/>
          <w:szCs w:val="22"/>
        </w:rPr>
        <w:drawing>
          <wp:anchor distT="0" distB="0" distL="114300" distR="114300" simplePos="0" relativeHeight="251870208" behindDoc="0" locked="0" layoutInCell="1" allowOverlap="1" wp14:anchorId="63CEE9D4" wp14:editId="5BC78D21">
            <wp:simplePos x="0" y="0"/>
            <wp:positionH relativeFrom="column">
              <wp:posOffset>5779932</wp:posOffset>
            </wp:positionH>
            <wp:positionV relativeFrom="paragraph">
              <wp:posOffset>134620</wp:posOffset>
            </wp:positionV>
            <wp:extent cx="999490" cy="935355"/>
            <wp:effectExtent l="0" t="0" r="0" b="0"/>
            <wp:wrapNone/>
            <wp:docPr id="39" name="Picture 39" descr="af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ra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9490" cy="935355"/>
                    </a:xfrm>
                    <a:prstGeom prst="rect">
                      <a:avLst/>
                    </a:prstGeom>
                    <a:noFill/>
                  </pic:spPr>
                </pic:pic>
              </a:graphicData>
            </a:graphic>
            <wp14:sizeRelH relativeFrom="page">
              <wp14:pctWidth>0</wp14:pctWidth>
            </wp14:sizeRelH>
            <wp14:sizeRelV relativeFrom="page">
              <wp14:pctHeight>0</wp14:pctHeight>
            </wp14:sizeRelV>
          </wp:anchor>
        </w:drawing>
      </w:r>
      <w:r w:rsidR="00D33523">
        <w:rPr>
          <w:noProof/>
        </w:rPr>
        <w:drawing>
          <wp:anchor distT="0" distB="0" distL="114300" distR="114300" simplePos="0" relativeHeight="251725824" behindDoc="0" locked="0" layoutInCell="1" allowOverlap="1" wp14:anchorId="263023D2" wp14:editId="266CDDF3">
            <wp:simplePos x="0" y="0"/>
            <wp:positionH relativeFrom="column">
              <wp:posOffset>38100</wp:posOffset>
            </wp:positionH>
            <wp:positionV relativeFrom="paragraph">
              <wp:posOffset>109855</wp:posOffset>
            </wp:positionV>
            <wp:extent cx="895985" cy="914400"/>
            <wp:effectExtent l="0" t="0" r="0" b="0"/>
            <wp:wrapNone/>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914400"/>
                    </a:xfrm>
                    <a:prstGeom prst="rect">
                      <a:avLst/>
                    </a:prstGeom>
                    <a:noFill/>
                  </pic:spPr>
                </pic:pic>
              </a:graphicData>
            </a:graphic>
            <wp14:sizeRelH relativeFrom="page">
              <wp14:pctWidth>0</wp14:pctWidth>
            </wp14:sizeRelH>
            <wp14:sizeRelV relativeFrom="page">
              <wp14:pctHeight>0</wp14:pctHeight>
            </wp14:sizeRelV>
          </wp:anchor>
        </w:drawing>
      </w:r>
    </w:p>
    <w:p w14:paraId="6507C04B" w14:textId="6D4F41D3" w:rsidR="00D33523" w:rsidRPr="0019202A" w:rsidRDefault="00D33523" w:rsidP="00D33523">
      <w:pPr>
        <w:ind w:left="540"/>
      </w:pPr>
      <w:r>
        <w:rPr>
          <w:noProof/>
        </w:rPr>
        <mc:AlternateContent>
          <mc:Choice Requires="wps">
            <w:drawing>
              <wp:anchor distT="45720" distB="45720" distL="114300" distR="114300" simplePos="0" relativeHeight="251724800" behindDoc="0" locked="0" layoutInCell="1" allowOverlap="1" wp14:anchorId="65C9966C" wp14:editId="343108F1">
                <wp:simplePos x="0" y="0"/>
                <wp:positionH relativeFrom="column">
                  <wp:posOffset>1257300</wp:posOffset>
                </wp:positionH>
                <wp:positionV relativeFrom="paragraph">
                  <wp:posOffset>179070</wp:posOffset>
                </wp:positionV>
                <wp:extent cx="4191000" cy="624840"/>
                <wp:effectExtent l="0" t="0" r="0" b="3810"/>
                <wp:wrapSquare wrapText="bothSides"/>
                <wp:docPr id="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624840"/>
                        </a:xfrm>
                        <a:prstGeom prst="rect">
                          <a:avLst/>
                        </a:prstGeom>
                        <a:noFill/>
                        <a:ln w="9525">
                          <a:noFill/>
                          <a:miter lim="800000"/>
                          <a:headEnd/>
                          <a:tailEnd/>
                        </a:ln>
                      </wps:spPr>
                      <wps:txbx>
                        <w:txbxContent>
                          <w:p w14:paraId="6787CFB6" w14:textId="3AEE517E" w:rsidR="000E29B2" w:rsidRPr="000E29B2" w:rsidRDefault="001C212A" w:rsidP="000E29B2">
                            <w:pPr>
                              <w:jc w:val="center"/>
                              <w:rPr>
                                <w:b/>
                                <w:color w:val="FFFFFF" w:themeColor="background1"/>
                              </w:rPr>
                            </w:pPr>
                            <w:r>
                              <w:rPr>
                                <w:b/>
                                <w:color w:val="FFFFFF" w:themeColor="background1"/>
                              </w:rPr>
                              <w:t>82nd</w:t>
                            </w:r>
                            <w:r w:rsidR="000E29B2" w:rsidRPr="000E29B2">
                              <w:rPr>
                                <w:b/>
                                <w:color w:val="FFFFFF" w:themeColor="background1"/>
                              </w:rPr>
                              <w:t xml:space="preserve"> FRA and </w:t>
                            </w:r>
                            <w:r>
                              <w:rPr>
                                <w:b/>
                                <w:color w:val="FFFFFF" w:themeColor="background1"/>
                              </w:rPr>
                              <w:t>80th</w:t>
                            </w:r>
                            <w:r w:rsidR="000E29B2" w:rsidRPr="000E29B2">
                              <w:rPr>
                                <w:b/>
                                <w:color w:val="FFFFFF" w:themeColor="background1"/>
                              </w:rPr>
                              <w:t>th Auxiliary of the FRA</w:t>
                            </w:r>
                          </w:p>
                          <w:p w14:paraId="4E1E6C9C" w14:textId="60385EF1" w:rsidR="00D33523" w:rsidRPr="000E29B2" w:rsidRDefault="000E29B2" w:rsidP="000E29B2">
                            <w:pPr>
                              <w:jc w:val="center"/>
                              <w:rPr>
                                <w:b/>
                                <w:color w:val="FFFFFF" w:themeColor="background1"/>
                              </w:rPr>
                            </w:pPr>
                            <w:r w:rsidRPr="000E29B2">
                              <w:rPr>
                                <w:b/>
                                <w:color w:val="FFFFFF" w:themeColor="background1"/>
                              </w:rPr>
                              <w:t>East Coast Regional Convention</w:t>
                            </w:r>
                          </w:p>
                          <w:p w14:paraId="00396FC6" w14:textId="2D9CBFE1" w:rsidR="00D33523" w:rsidRPr="00EB1170" w:rsidRDefault="00D33523" w:rsidP="00D33523">
                            <w:pPr>
                              <w:jc w:val="center"/>
                              <w:rPr>
                                <w:color w:val="FFFFFF" w:themeColor="background1"/>
                              </w:rPr>
                            </w:pPr>
                            <w:r w:rsidRPr="00EB1170">
                              <w:rPr>
                                <w:color w:val="FFFFFF" w:themeColor="background1"/>
                              </w:rPr>
                              <w:t xml:space="preserve">Newsletter </w:t>
                            </w:r>
                            <w:r w:rsidR="008643C4">
                              <w:rPr>
                                <w:color w:val="FFFFFF" w:themeColor="background1"/>
                              </w:rPr>
                              <w:t>#</w:t>
                            </w:r>
                            <w:r w:rsidR="00D4457D">
                              <w:rPr>
                                <w:color w:val="FFFFFF" w:themeColor="background1"/>
                              </w:rPr>
                              <w:t>2</w:t>
                            </w:r>
                            <w:r w:rsidR="008643C4" w:rsidRPr="00EB1170">
                              <w:rPr>
                                <w:color w:val="FFFFFF" w:themeColor="background1"/>
                              </w:rPr>
                              <w:t xml:space="preserve"> </w:t>
                            </w:r>
                            <w:r w:rsidR="00D4457D">
                              <w:rPr>
                                <w:color w:val="FFFFFF" w:themeColor="background1"/>
                              </w:rPr>
                              <w:t>March</w:t>
                            </w:r>
                            <w:r w:rsidR="008643C4" w:rsidRPr="00EB1170">
                              <w:rPr>
                                <w:color w:val="FFFFFF" w:themeColor="background1"/>
                              </w:rPr>
                              <w:t xml:space="preserve"> </w:t>
                            </w:r>
                            <w:r w:rsidR="00AB2AE5">
                              <w:rPr>
                                <w:color w:val="FFFFFF" w:themeColor="background1"/>
                              </w:rPr>
                              <w:t>2026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99pt;margin-top:14.1pt;width:330pt;height:49.2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" filled="f" stroked="f">
                <v:textbox>
                  <w:txbxContent>
                    <w:p w14:paraId="6787CFB6" w14:textId="3AEE517E" w:rsidR="000E29B2" w:rsidRPr="000E29B2" w:rsidRDefault="001C212A" w:rsidP="000E29B2">
                      <w:pPr>
                        <w:jc w:val="center"/>
                        <w:rPr>
                          <w:b/>
                          <w:color w:val="FFFFFF" w:themeColor="background1"/>
                        </w:rPr>
                      </w:pPr>
                      <w:r>
                        <w:rPr>
                          <w:b/>
                          <w:color w:val="FFFFFF" w:themeColor="background1"/>
                        </w:rPr>
                        <w:t>82nd</w:t>
                      </w:r>
                      <w:r w:rsidR="000E29B2" w:rsidRPr="000E29B2">
                        <w:rPr>
                          <w:b/>
                          <w:color w:val="FFFFFF" w:themeColor="background1"/>
                        </w:rPr>
                        <w:t xml:space="preserve"> FRA and </w:t>
                      </w:r>
                      <w:r>
                        <w:rPr>
                          <w:b/>
                          <w:color w:val="FFFFFF" w:themeColor="background1"/>
                        </w:rPr>
                        <w:t>80th</w:t>
                      </w:r>
                      <w:r w:rsidR="000E29B2" w:rsidRPr="000E29B2">
                        <w:rPr>
                          <w:b/>
                          <w:color w:val="FFFFFF" w:themeColor="background1"/>
                        </w:rPr>
                        <w:t>th Auxiliary of the FRA</w:t>
                      </w:r>
                    </w:p>
                    <w:p w14:paraId="4E1E6C9C" w14:textId="60385EF1" w:rsidR="00D33523" w:rsidRPr="000E29B2" w:rsidRDefault="000E29B2" w:rsidP="000E29B2">
                      <w:pPr>
                        <w:jc w:val="center"/>
                        <w:rPr>
                          <w:b/>
                          <w:color w:val="FFFFFF" w:themeColor="background1"/>
                        </w:rPr>
                      </w:pPr>
                      <w:r w:rsidRPr="000E29B2">
                        <w:rPr>
                          <w:b/>
                          <w:color w:val="FFFFFF" w:themeColor="background1"/>
                        </w:rPr>
                        <w:t>East Coast Regional Convention</w:t>
                      </w:r>
                    </w:p>
                    <w:p w14:paraId="00396FC6" w14:textId="2D9CBFE1" w:rsidR="00D33523" w:rsidRPr="00EB1170" w:rsidRDefault="00D33523" w:rsidP="00D33523">
                      <w:pPr>
                        <w:jc w:val="center"/>
                        <w:rPr>
                          <w:color w:val="FFFFFF" w:themeColor="background1"/>
                        </w:rPr>
                      </w:pPr>
                      <w:r w:rsidRPr="00EB1170">
                        <w:rPr>
                          <w:color w:val="FFFFFF" w:themeColor="background1"/>
                        </w:rPr>
                        <w:t xml:space="preserve">Newsletter </w:t>
                      </w:r>
                      <w:r w:rsidR="008643C4">
                        <w:rPr>
                          <w:color w:val="FFFFFF" w:themeColor="background1"/>
                        </w:rPr>
                        <w:t>#</w:t>
                      </w:r>
                      <w:r w:rsidR="00D4457D">
                        <w:rPr>
                          <w:color w:val="FFFFFF" w:themeColor="background1"/>
                        </w:rPr>
                        <w:t>2</w:t>
                      </w:r>
                      <w:r w:rsidR="008643C4" w:rsidRPr="00EB1170">
                        <w:rPr>
                          <w:color w:val="FFFFFF" w:themeColor="background1"/>
                        </w:rPr>
                        <w:t xml:space="preserve"> </w:t>
                      </w:r>
                      <w:r w:rsidR="00D4457D">
                        <w:rPr>
                          <w:color w:val="FFFFFF" w:themeColor="background1"/>
                        </w:rPr>
                        <w:t>March</w:t>
                      </w:r>
                      <w:r w:rsidR="008643C4" w:rsidRPr="00EB1170">
                        <w:rPr>
                          <w:color w:val="FFFFFF" w:themeColor="background1"/>
                        </w:rPr>
                        <w:t xml:space="preserve"> </w:t>
                      </w:r>
                      <w:r w:rsidR="00AB2AE5">
                        <w:rPr>
                          <w:color w:val="FFFFFF" w:themeColor="background1"/>
                        </w:rPr>
                        <w:t>2026</w:t>
                      </w:r>
                    </w:p>
                  </w:txbxContent>
                </v:textbox>
                <w10:wrap type="square"/>
              </v:shape>
            </w:pict>
          </mc:Fallback>
        </mc:AlternateContent>
      </w:r>
      <w:r>
        <w:rPr>
          <w:noProof/>
        </w:rPr>
        <w:drawing>
          <wp:anchor distT="0" distB="0" distL="114300" distR="114300" simplePos="0" relativeHeight="251723776" behindDoc="0" locked="0" layoutInCell="1" allowOverlap="1" wp14:anchorId="6FDF3414" wp14:editId="60DDC379">
            <wp:simplePos x="0" y="0"/>
            <wp:positionH relativeFrom="column">
              <wp:posOffset>464820</wp:posOffset>
            </wp:positionH>
            <wp:positionV relativeFrom="paragraph">
              <wp:posOffset>163830</wp:posOffset>
            </wp:positionV>
            <wp:extent cx="5831490" cy="662940"/>
            <wp:effectExtent l="0" t="0" r="0" b="381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1490" cy="662940"/>
                    </a:xfrm>
                    <a:prstGeom prst="rect">
                      <a:avLst/>
                    </a:prstGeom>
                    <a:noFill/>
                  </pic:spPr>
                </pic:pic>
              </a:graphicData>
            </a:graphic>
            <wp14:sizeRelH relativeFrom="margin">
              <wp14:pctWidth>0</wp14:pctWidth>
            </wp14:sizeRelH>
            <wp14:sizeRelV relativeFrom="margin">
              <wp14:pctHeight>0</wp14:pctHeight>
            </wp14:sizeRelV>
          </wp:anchor>
        </w:drawing>
      </w:r>
    </w:p>
    <w:p w14:paraId="7568F49B" w14:textId="77777777" w:rsidR="00D33523" w:rsidRPr="0019202A" w:rsidRDefault="00D33523" w:rsidP="00D33523">
      <w:pPr>
        <w:ind w:left="540"/>
      </w:pPr>
    </w:p>
    <w:p w14:paraId="567CC5B5" w14:textId="77777777" w:rsidR="00D33523" w:rsidRDefault="00D33523" w:rsidP="00D33523">
      <w:pPr>
        <w:ind w:left="540"/>
      </w:pPr>
    </w:p>
    <w:p w14:paraId="0BB9A412" w14:textId="77777777" w:rsidR="00D33523" w:rsidRDefault="00D33523" w:rsidP="00D33523">
      <w:pPr>
        <w:ind w:left="540"/>
      </w:pPr>
    </w:p>
    <w:p w14:paraId="6BD80EEB" w14:textId="77777777" w:rsidR="00D33523" w:rsidRDefault="00D33523" w:rsidP="00D33523">
      <w:pPr>
        <w:ind w:left="540"/>
      </w:pPr>
    </w:p>
    <w:p w14:paraId="5AC1390B" w14:textId="77777777" w:rsidR="00D33523" w:rsidRDefault="00D33523" w:rsidP="00D33523">
      <w:pPr>
        <w:ind w:left="540"/>
      </w:pPr>
    </w:p>
    <w:p w14:paraId="678A0156" w14:textId="77777777" w:rsidR="00114F52" w:rsidRDefault="00114F52" w:rsidP="00205CDA">
      <w:pPr>
        <w:ind w:left="540" w:right="360"/>
      </w:pPr>
      <w:r>
        <w:t>To defray the cost of hosting the convention, the convention committee is offering the members of the FRA and Auxiliary an opportunity to be a Patron or a Booster</w:t>
      </w:r>
    </w:p>
    <w:p w14:paraId="346237AE" w14:textId="77777777" w:rsidR="00114F52" w:rsidRDefault="00114F52" w:rsidP="00114F52">
      <w:pPr>
        <w:ind w:left="540"/>
      </w:pPr>
    </w:p>
    <w:p w14:paraId="36FED638" w14:textId="77777777" w:rsidR="00114F52" w:rsidRPr="00D75910" w:rsidRDefault="00114F52" w:rsidP="00D75910">
      <w:pPr>
        <w:spacing w:line="360" w:lineRule="auto"/>
        <w:ind w:left="547"/>
        <w:rPr>
          <w:sz w:val="22"/>
          <w:szCs w:val="22"/>
        </w:rPr>
      </w:pPr>
      <w:r w:rsidRPr="00D75910">
        <w:rPr>
          <w:sz w:val="22"/>
          <w:szCs w:val="22"/>
        </w:rPr>
        <w:t>Patron Roll</w:t>
      </w:r>
      <w:r w:rsidRPr="00D75910">
        <w:rPr>
          <w:sz w:val="22"/>
          <w:szCs w:val="22"/>
        </w:rPr>
        <w:tab/>
        <w:t>A donation of $3.00 per person;</w:t>
      </w:r>
    </w:p>
    <w:p w14:paraId="08DB5147"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1A87F40D"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6CAA63F9"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20176ACC" w14:textId="6B136660" w:rsidR="00114F52" w:rsidRPr="00D75910" w:rsidRDefault="00114F52" w:rsidP="00D75910">
      <w:pPr>
        <w:spacing w:line="360" w:lineRule="auto"/>
        <w:ind w:left="547"/>
        <w:rPr>
          <w:sz w:val="22"/>
          <w:szCs w:val="22"/>
        </w:rPr>
      </w:pPr>
      <w:r w:rsidRPr="00D75910">
        <w:rPr>
          <w:sz w:val="22"/>
          <w:szCs w:val="22"/>
        </w:rPr>
        <w:t>Booster Roll</w:t>
      </w:r>
      <w:r w:rsidRPr="00D75910">
        <w:rPr>
          <w:sz w:val="22"/>
          <w:szCs w:val="22"/>
        </w:rPr>
        <w:tab/>
        <w:t xml:space="preserve">Minimum donation of $ </w:t>
      </w:r>
      <w:r w:rsidR="00B42054">
        <w:rPr>
          <w:sz w:val="22"/>
          <w:szCs w:val="22"/>
        </w:rPr>
        <w:t>1</w:t>
      </w:r>
      <w:r w:rsidRPr="00D75910">
        <w:rPr>
          <w:sz w:val="22"/>
          <w:szCs w:val="22"/>
        </w:rPr>
        <w:t>.</w:t>
      </w:r>
      <w:r w:rsidR="00B42054">
        <w:rPr>
          <w:sz w:val="22"/>
          <w:szCs w:val="22"/>
        </w:rPr>
        <w:t>0</w:t>
      </w:r>
      <w:r w:rsidRPr="00D75910">
        <w:rPr>
          <w:sz w:val="22"/>
          <w:szCs w:val="22"/>
        </w:rPr>
        <w:t>0 per person</w:t>
      </w:r>
    </w:p>
    <w:p w14:paraId="5FCA2BB6"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69FBC074"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7A130C16"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47C3A20D"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372CA284"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46637AF8"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71714DD6"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26805B7A" w14:textId="36730315" w:rsidR="00114F52" w:rsidRPr="00D75910" w:rsidRDefault="00114F52" w:rsidP="00D75910">
      <w:pPr>
        <w:spacing w:line="360" w:lineRule="auto"/>
        <w:ind w:left="547"/>
        <w:rPr>
          <w:sz w:val="22"/>
          <w:szCs w:val="22"/>
        </w:rPr>
      </w:pPr>
      <w:r w:rsidRPr="00D75910">
        <w:rPr>
          <w:sz w:val="22"/>
          <w:szCs w:val="22"/>
        </w:rPr>
        <w:t>Life Member</w:t>
      </w:r>
      <w:r w:rsidRPr="00D75910">
        <w:rPr>
          <w:sz w:val="22"/>
          <w:szCs w:val="22"/>
        </w:rPr>
        <w:tab/>
        <w:t>A donation of $</w:t>
      </w:r>
      <w:r w:rsidR="00B42054">
        <w:rPr>
          <w:sz w:val="22"/>
          <w:szCs w:val="22"/>
        </w:rPr>
        <w:t>3</w:t>
      </w:r>
      <w:r w:rsidRPr="00D75910">
        <w:rPr>
          <w:sz w:val="22"/>
          <w:szCs w:val="22"/>
        </w:rPr>
        <w:t>.</w:t>
      </w:r>
      <w:r w:rsidR="00B42054">
        <w:rPr>
          <w:sz w:val="22"/>
          <w:szCs w:val="22"/>
        </w:rPr>
        <w:t>0</w:t>
      </w:r>
      <w:r w:rsidRPr="00D75910">
        <w:rPr>
          <w:sz w:val="22"/>
          <w:szCs w:val="22"/>
        </w:rPr>
        <w:t>0 per person</w:t>
      </w:r>
    </w:p>
    <w:p w14:paraId="3C578B1C"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314A6DC7"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2183159E" w14:textId="2AB34D39" w:rsidR="00114F52" w:rsidRPr="00D75910" w:rsidRDefault="00114F52" w:rsidP="00D75910">
      <w:pPr>
        <w:spacing w:line="360" w:lineRule="auto"/>
        <w:ind w:left="547"/>
        <w:rPr>
          <w:sz w:val="22"/>
          <w:szCs w:val="22"/>
        </w:rPr>
      </w:pPr>
      <w:r w:rsidRPr="00D75910">
        <w:rPr>
          <w:sz w:val="22"/>
          <w:szCs w:val="22"/>
        </w:rPr>
        <w:t>Memoriam</w:t>
      </w:r>
      <w:r w:rsidRPr="00D75910">
        <w:rPr>
          <w:sz w:val="22"/>
          <w:szCs w:val="22"/>
        </w:rPr>
        <w:tab/>
        <w:t>A donation of $</w:t>
      </w:r>
      <w:r w:rsidR="00D75910">
        <w:rPr>
          <w:sz w:val="22"/>
          <w:szCs w:val="22"/>
        </w:rPr>
        <w:t>1</w:t>
      </w:r>
      <w:r w:rsidRPr="00D75910">
        <w:rPr>
          <w:sz w:val="22"/>
          <w:szCs w:val="22"/>
        </w:rPr>
        <w:t>.</w:t>
      </w:r>
      <w:r w:rsidR="00D75910">
        <w:rPr>
          <w:sz w:val="22"/>
          <w:szCs w:val="22"/>
        </w:rPr>
        <w:t>0</w:t>
      </w:r>
      <w:r w:rsidRPr="00D75910">
        <w:rPr>
          <w:sz w:val="22"/>
          <w:szCs w:val="22"/>
        </w:rPr>
        <w:t>0</w:t>
      </w:r>
    </w:p>
    <w:p w14:paraId="0F623AA5"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46708D21" w14:textId="77777777" w:rsidR="00205CDA" w:rsidRPr="00D75910" w:rsidRDefault="00205CDA" w:rsidP="00205CDA">
      <w:pPr>
        <w:tabs>
          <w:tab w:val="left" w:pos="3600"/>
          <w:tab w:val="left" w:pos="3960"/>
          <w:tab w:val="left" w:pos="7020"/>
          <w:tab w:val="left" w:pos="7380"/>
          <w:tab w:val="left" w:pos="10080"/>
        </w:tabs>
        <w:spacing w:line="480" w:lineRule="auto"/>
        <w:ind w:left="547"/>
        <w:rPr>
          <w:sz w:val="22"/>
          <w:szCs w:val="22"/>
          <w:u w:val="single"/>
        </w:rPr>
      </w:pPr>
      <w:r w:rsidRPr="00D75910">
        <w:rPr>
          <w:sz w:val="22"/>
          <w:szCs w:val="22"/>
          <w:u w:val="single"/>
        </w:rPr>
        <w:tab/>
      </w:r>
      <w:r w:rsidRPr="00D75910">
        <w:rPr>
          <w:sz w:val="22"/>
          <w:szCs w:val="22"/>
        </w:rPr>
        <w:t xml:space="preserve">    </w:t>
      </w:r>
      <w:r w:rsidRPr="00D75910">
        <w:rPr>
          <w:sz w:val="22"/>
          <w:szCs w:val="22"/>
        </w:rPr>
        <w:tab/>
      </w:r>
      <w:r w:rsidRPr="00D75910">
        <w:rPr>
          <w:sz w:val="22"/>
          <w:szCs w:val="22"/>
          <w:u w:val="single"/>
        </w:rPr>
        <w:tab/>
      </w:r>
      <w:r w:rsidRPr="00D75910">
        <w:rPr>
          <w:sz w:val="22"/>
          <w:szCs w:val="22"/>
        </w:rPr>
        <w:tab/>
      </w:r>
      <w:r w:rsidRPr="00D75910">
        <w:rPr>
          <w:sz w:val="22"/>
          <w:szCs w:val="22"/>
          <w:u w:val="single"/>
        </w:rPr>
        <w:tab/>
      </w:r>
    </w:p>
    <w:p w14:paraId="12441EB5" w14:textId="252919D9" w:rsidR="00D75910" w:rsidRPr="000C1458" w:rsidRDefault="00D75910" w:rsidP="00D75910">
      <w:pPr>
        <w:tabs>
          <w:tab w:val="left" w:pos="540"/>
        </w:tabs>
        <w:spacing w:line="360" w:lineRule="auto"/>
        <w:ind w:left="540" w:right="518"/>
        <w:rPr>
          <w:sz w:val="20"/>
          <w:szCs w:val="20"/>
        </w:rPr>
      </w:pPr>
      <w:r>
        <w:rPr>
          <w:sz w:val="20"/>
          <w:szCs w:val="20"/>
        </w:rPr>
        <w:t xml:space="preserve">Make Checks Payable to: </w:t>
      </w:r>
      <w:r w:rsidRPr="000C1458">
        <w:rPr>
          <w:b/>
          <w:sz w:val="20"/>
          <w:szCs w:val="20"/>
          <w:u w:val="single"/>
        </w:rPr>
        <w:t xml:space="preserve">FRA </w:t>
      </w:r>
      <w:r w:rsidR="00AB2AE5">
        <w:rPr>
          <w:b/>
          <w:sz w:val="20"/>
          <w:szCs w:val="20"/>
          <w:u w:val="single"/>
        </w:rPr>
        <w:t>2026</w:t>
      </w:r>
      <w:r w:rsidRPr="000C1458">
        <w:rPr>
          <w:b/>
          <w:sz w:val="20"/>
          <w:szCs w:val="20"/>
          <w:u w:val="single"/>
        </w:rPr>
        <w:t xml:space="preserve"> East Coast Regional Convention</w:t>
      </w:r>
    </w:p>
    <w:p w14:paraId="5A5ABE06" w14:textId="77777777" w:rsidR="00D75910" w:rsidRPr="0091126B" w:rsidRDefault="00D75910" w:rsidP="00D75910">
      <w:pPr>
        <w:tabs>
          <w:tab w:val="left" w:pos="5055"/>
        </w:tabs>
        <w:ind w:left="360" w:right="522"/>
        <w:rPr>
          <w:sz w:val="16"/>
          <w:szCs w:val="16"/>
        </w:rPr>
      </w:pPr>
      <w:r w:rsidRPr="0091126B">
        <w:rPr>
          <w:sz w:val="16"/>
          <w:szCs w:val="16"/>
        </w:rPr>
        <w:tab/>
      </w:r>
      <w:r w:rsidRPr="0091126B">
        <w:rPr>
          <w:sz w:val="16"/>
          <w:szCs w:val="16"/>
        </w:rPr>
        <w:tab/>
      </w:r>
    </w:p>
    <w:p w14:paraId="1A558785" w14:textId="77777777" w:rsidR="00D75910" w:rsidRDefault="00D75910" w:rsidP="00D75910">
      <w:pPr>
        <w:ind w:left="540" w:right="522"/>
        <w:jc w:val="center"/>
      </w:pPr>
      <w:r w:rsidRPr="00205CDA">
        <w:rPr>
          <w:b/>
          <w:sz w:val="20"/>
          <w:szCs w:val="20"/>
          <w:u w:val="single"/>
        </w:rPr>
        <w:t>Mailed to:</w:t>
      </w:r>
    </w:p>
    <w:p w14:paraId="5C67B62C" w14:textId="5E3CC8E4" w:rsidR="00D75910" w:rsidRPr="00D75910" w:rsidRDefault="00D75910" w:rsidP="00D75910">
      <w:pPr>
        <w:ind w:left="540" w:right="522"/>
        <w:jc w:val="center"/>
        <w:rPr>
          <w:b/>
          <w:sz w:val="20"/>
          <w:szCs w:val="20"/>
        </w:rPr>
      </w:pPr>
      <w:r w:rsidRPr="00D75910">
        <w:rPr>
          <w:b/>
          <w:sz w:val="20"/>
          <w:szCs w:val="20"/>
        </w:rPr>
        <w:t>Christina Murray</w:t>
      </w:r>
    </w:p>
    <w:p w14:paraId="11C4A1CF" w14:textId="77777777" w:rsidR="00D75910" w:rsidRPr="00D75910" w:rsidRDefault="00D75910" w:rsidP="00D75910">
      <w:pPr>
        <w:ind w:left="540" w:right="522"/>
        <w:jc w:val="center"/>
        <w:rPr>
          <w:b/>
          <w:sz w:val="20"/>
          <w:szCs w:val="20"/>
        </w:rPr>
      </w:pPr>
      <w:r w:rsidRPr="00D75910">
        <w:rPr>
          <w:b/>
          <w:sz w:val="20"/>
          <w:szCs w:val="20"/>
        </w:rPr>
        <w:t>512 Hyde Park RD</w:t>
      </w:r>
    </w:p>
    <w:p w14:paraId="6638D5D4" w14:textId="0AA43443" w:rsidR="00D75910" w:rsidRPr="00D75910" w:rsidRDefault="00D75910" w:rsidP="00D75910">
      <w:pPr>
        <w:ind w:left="540" w:right="522"/>
        <w:jc w:val="center"/>
        <w:rPr>
          <w:b/>
          <w:sz w:val="20"/>
          <w:szCs w:val="20"/>
        </w:rPr>
      </w:pPr>
      <w:r w:rsidRPr="00D75910">
        <w:rPr>
          <w:b/>
          <w:sz w:val="20"/>
          <w:szCs w:val="20"/>
        </w:rPr>
        <w:t>Norfolk</w:t>
      </w:r>
      <w:r>
        <w:rPr>
          <w:b/>
          <w:sz w:val="20"/>
          <w:szCs w:val="20"/>
        </w:rPr>
        <w:t>,</w:t>
      </w:r>
      <w:r w:rsidRPr="00D75910">
        <w:rPr>
          <w:b/>
          <w:sz w:val="20"/>
          <w:szCs w:val="20"/>
        </w:rPr>
        <w:t xml:space="preserve"> VA</w:t>
      </w:r>
      <w:r>
        <w:rPr>
          <w:b/>
          <w:sz w:val="20"/>
          <w:szCs w:val="20"/>
        </w:rPr>
        <w:t>.</w:t>
      </w:r>
      <w:r w:rsidRPr="00D75910">
        <w:rPr>
          <w:b/>
          <w:sz w:val="20"/>
          <w:szCs w:val="20"/>
        </w:rPr>
        <w:t xml:space="preserve"> 23503</w:t>
      </w:r>
    </w:p>
    <w:p w14:paraId="54DF7EB0" w14:textId="4EDE5B65" w:rsidR="00114F52" w:rsidRDefault="00114F52" w:rsidP="00D75910">
      <w:pPr>
        <w:ind w:left="540"/>
        <w:jc w:val="center"/>
      </w:pPr>
    </w:p>
    <w:p w14:paraId="0BD28B1C" w14:textId="2BA88353" w:rsidR="008643C4" w:rsidRDefault="008643C4">
      <w:r>
        <w:br w:type="page"/>
      </w:r>
    </w:p>
    <w:p w14:paraId="351E6A29" w14:textId="77777777" w:rsidR="00DD5CD3" w:rsidRDefault="00DD5CD3" w:rsidP="00DD5CD3">
      <w:pPr>
        <w:jc w:val="center"/>
      </w:pPr>
    </w:p>
    <w:p w14:paraId="23315914" w14:textId="776102DF" w:rsidR="00165FE7" w:rsidRDefault="00B42054" w:rsidP="00DD5CD3">
      <w:pPr>
        <w:jc w:val="center"/>
        <w:rPr>
          <w:sz w:val="96"/>
          <w:szCs w:val="96"/>
        </w:rPr>
      </w:pPr>
      <w:r w:rsidRPr="00B42054">
        <w:rPr>
          <w:noProof/>
          <w:sz w:val="48"/>
          <w:szCs w:val="48"/>
        </w:rPr>
        <w:drawing>
          <wp:anchor distT="0" distB="0" distL="114300" distR="114300" simplePos="0" relativeHeight="251851776" behindDoc="0" locked="0" layoutInCell="1" allowOverlap="1" wp14:anchorId="785A8A30" wp14:editId="71C39790">
            <wp:simplePos x="0" y="0"/>
            <wp:positionH relativeFrom="column">
              <wp:posOffset>126365</wp:posOffset>
            </wp:positionH>
            <wp:positionV relativeFrom="paragraph">
              <wp:posOffset>105883</wp:posOffset>
            </wp:positionV>
            <wp:extent cx="1509395" cy="150939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09395" cy="1509395"/>
                    </a:xfrm>
                    <a:prstGeom prst="rect">
                      <a:avLst/>
                    </a:prstGeom>
                  </pic:spPr>
                </pic:pic>
              </a:graphicData>
            </a:graphic>
            <wp14:sizeRelH relativeFrom="page">
              <wp14:pctWidth>0</wp14:pctWidth>
            </wp14:sizeRelH>
            <wp14:sizeRelV relativeFrom="page">
              <wp14:pctHeight>0</wp14:pctHeight>
            </wp14:sizeRelV>
          </wp:anchor>
        </w:drawing>
      </w:r>
      <w:r w:rsidRPr="00B42054">
        <w:rPr>
          <w:noProof/>
          <w:sz w:val="48"/>
          <w:szCs w:val="48"/>
        </w:rPr>
        <w:drawing>
          <wp:anchor distT="0" distB="0" distL="114300" distR="114300" simplePos="0" relativeHeight="251833344" behindDoc="0" locked="0" layoutInCell="1" allowOverlap="1" wp14:anchorId="4DF954F3" wp14:editId="5FB82D01">
            <wp:simplePos x="0" y="0"/>
            <wp:positionH relativeFrom="column">
              <wp:posOffset>4896958</wp:posOffset>
            </wp:positionH>
            <wp:positionV relativeFrom="paragraph">
              <wp:posOffset>-7620</wp:posOffset>
            </wp:positionV>
            <wp:extent cx="1718945" cy="171894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18945" cy="1718945"/>
                    </a:xfrm>
                    <a:prstGeom prst="rect">
                      <a:avLst/>
                    </a:prstGeom>
                  </pic:spPr>
                </pic:pic>
              </a:graphicData>
            </a:graphic>
            <wp14:sizeRelH relativeFrom="margin">
              <wp14:pctWidth>0</wp14:pctWidth>
            </wp14:sizeRelH>
            <wp14:sizeRelV relativeFrom="margin">
              <wp14:pctHeight>0</wp14:pctHeight>
            </wp14:sizeRelV>
          </wp:anchor>
        </w:drawing>
      </w:r>
      <w:r w:rsidR="00DD5CD3" w:rsidRPr="00DD5CD3">
        <w:rPr>
          <w:sz w:val="96"/>
          <w:szCs w:val="96"/>
        </w:rPr>
        <w:t>“</w:t>
      </w:r>
      <w:r w:rsidRPr="00B42054">
        <w:rPr>
          <w:sz w:val="96"/>
          <w:szCs w:val="96"/>
        </w:rPr>
        <w:t>Spirit of '76</w:t>
      </w:r>
      <w:r>
        <w:rPr>
          <w:sz w:val="96"/>
          <w:szCs w:val="96"/>
        </w:rPr>
        <w:t>”</w:t>
      </w:r>
    </w:p>
    <w:p w14:paraId="791E02A6" w14:textId="661642C3" w:rsidR="00D4457D" w:rsidRPr="00B42054" w:rsidRDefault="00B42054" w:rsidP="00DD5CD3">
      <w:pPr>
        <w:jc w:val="center"/>
        <w:rPr>
          <w:sz w:val="48"/>
          <w:szCs w:val="48"/>
        </w:rPr>
      </w:pPr>
      <w:proofErr w:type="gramStart"/>
      <w:r w:rsidRPr="00B42054">
        <w:rPr>
          <w:sz w:val="48"/>
          <w:szCs w:val="48"/>
        </w:rPr>
        <w:t xml:space="preserve">Happy Birthday </w:t>
      </w:r>
      <w:r w:rsidR="00165FE7" w:rsidRPr="00B42054">
        <w:rPr>
          <w:sz w:val="48"/>
          <w:szCs w:val="48"/>
        </w:rPr>
        <w:t>USA!</w:t>
      </w:r>
      <w:r w:rsidR="00DD5CD3" w:rsidRPr="00B42054">
        <w:rPr>
          <w:sz w:val="48"/>
          <w:szCs w:val="48"/>
        </w:rPr>
        <w:t>”</w:t>
      </w:r>
      <w:proofErr w:type="gramEnd"/>
    </w:p>
    <w:p w14:paraId="44C3BA11" w14:textId="5B34A5D6" w:rsidR="00DD5CD3" w:rsidRDefault="00DD5CD3" w:rsidP="00DD5CD3">
      <w:pPr>
        <w:jc w:val="center"/>
      </w:pPr>
    </w:p>
    <w:p w14:paraId="79EB841A" w14:textId="62B3EAC8" w:rsidR="00DD5CD3" w:rsidRDefault="00DD5CD3" w:rsidP="00DD5CD3">
      <w:pPr>
        <w:jc w:val="center"/>
      </w:pPr>
    </w:p>
    <w:p w14:paraId="05165020" w14:textId="77777777" w:rsidR="00DD5CD3" w:rsidRDefault="00DD5CD3" w:rsidP="00DD5CD3">
      <w:pPr>
        <w:jc w:val="center"/>
      </w:pPr>
    </w:p>
    <w:p w14:paraId="440C9E9C" w14:textId="77777777" w:rsidR="00DD5CD3" w:rsidRDefault="00DD5CD3" w:rsidP="00DD5CD3">
      <w:pPr>
        <w:jc w:val="center"/>
      </w:pPr>
    </w:p>
    <w:p w14:paraId="691A1E55" w14:textId="77777777" w:rsidR="00DD5CD3" w:rsidRDefault="00DD5CD3" w:rsidP="00DD5CD3">
      <w:pPr>
        <w:jc w:val="center"/>
      </w:pPr>
    </w:p>
    <w:p w14:paraId="7889FA2E" w14:textId="186688D9" w:rsidR="00DD5CD3" w:rsidRPr="00B42054" w:rsidRDefault="00DD5CD3" w:rsidP="00B42054">
      <w:pPr>
        <w:spacing w:after="120"/>
        <w:jc w:val="center"/>
        <w:rPr>
          <w:b/>
          <w:sz w:val="40"/>
          <w:szCs w:val="40"/>
        </w:rPr>
      </w:pPr>
      <w:r w:rsidRPr="00B42054">
        <w:rPr>
          <w:b/>
          <w:sz w:val="40"/>
          <w:szCs w:val="40"/>
        </w:rPr>
        <w:t xml:space="preserve">It’s the </w:t>
      </w:r>
      <w:r w:rsidR="001C212A" w:rsidRPr="00B42054">
        <w:rPr>
          <w:b/>
          <w:sz w:val="40"/>
          <w:szCs w:val="40"/>
        </w:rPr>
        <w:t>82nd</w:t>
      </w:r>
      <w:r w:rsidRPr="00B42054">
        <w:rPr>
          <w:b/>
          <w:sz w:val="40"/>
          <w:szCs w:val="40"/>
        </w:rPr>
        <w:t xml:space="preserve"> East Coast Regional Convention</w:t>
      </w:r>
    </w:p>
    <w:p w14:paraId="7AF3FA5D" w14:textId="45C8DDE5" w:rsidR="00DD5CD3" w:rsidRPr="00DD5CD3" w:rsidRDefault="00013071" w:rsidP="00B42054">
      <w:pPr>
        <w:spacing w:after="120"/>
        <w:jc w:val="center"/>
        <w:rPr>
          <w:sz w:val="40"/>
          <w:szCs w:val="40"/>
        </w:rPr>
      </w:pPr>
      <w:r w:rsidRPr="00B42054">
        <w:rPr>
          <w:b/>
          <w:sz w:val="40"/>
          <w:szCs w:val="40"/>
        </w:rPr>
        <w:t>Welcome Aboard Party</w:t>
      </w:r>
    </w:p>
    <w:p w14:paraId="2706D8BE" w14:textId="1F8F34A6" w:rsidR="00DD5CD3" w:rsidRPr="00DD5CD3" w:rsidRDefault="00DD5CD3" w:rsidP="00DD5CD3">
      <w:pPr>
        <w:spacing w:after="240"/>
        <w:jc w:val="center"/>
        <w:rPr>
          <w:sz w:val="40"/>
          <w:szCs w:val="40"/>
        </w:rPr>
      </w:pPr>
      <w:r w:rsidRPr="00DD5CD3">
        <w:rPr>
          <w:sz w:val="40"/>
          <w:szCs w:val="40"/>
        </w:rPr>
        <w:t>Join us at the Welcome Aboard</w:t>
      </w:r>
      <w:r w:rsidR="00165FE7">
        <w:rPr>
          <w:sz w:val="40"/>
          <w:szCs w:val="40"/>
        </w:rPr>
        <w:t xml:space="preserve"> and </w:t>
      </w:r>
      <w:r w:rsidR="00165FE7" w:rsidRPr="00165FE7">
        <w:rPr>
          <w:sz w:val="40"/>
          <w:szCs w:val="40"/>
        </w:rPr>
        <w:t>Honor America's 250 Years of history</w:t>
      </w:r>
      <w:r w:rsidR="00B42054">
        <w:rPr>
          <w:sz w:val="40"/>
          <w:szCs w:val="40"/>
        </w:rPr>
        <w:t>.</w:t>
      </w:r>
      <w:r w:rsidR="00165FE7" w:rsidRPr="00165FE7">
        <w:rPr>
          <w:sz w:val="40"/>
          <w:szCs w:val="40"/>
        </w:rPr>
        <w:t xml:space="preserve"> </w:t>
      </w:r>
      <w:r w:rsidR="00B42054">
        <w:rPr>
          <w:sz w:val="40"/>
          <w:szCs w:val="40"/>
        </w:rPr>
        <w:t>The theme is</w:t>
      </w:r>
      <w:r w:rsidR="00B42054" w:rsidRPr="00B42054">
        <w:rPr>
          <w:sz w:val="40"/>
          <w:szCs w:val="40"/>
        </w:rPr>
        <w:t xml:space="preserve"> </w:t>
      </w:r>
      <w:r w:rsidR="00B42054">
        <w:rPr>
          <w:sz w:val="40"/>
          <w:szCs w:val="40"/>
        </w:rPr>
        <w:t>“</w:t>
      </w:r>
      <w:r w:rsidR="00B42054" w:rsidRPr="00B42054">
        <w:rPr>
          <w:sz w:val="40"/>
          <w:szCs w:val="40"/>
        </w:rPr>
        <w:t>Spirit of '76</w:t>
      </w:r>
      <w:r w:rsidR="00B42054">
        <w:rPr>
          <w:sz w:val="40"/>
          <w:szCs w:val="40"/>
        </w:rPr>
        <w:t>”.</w:t>
      </w:r>
      <w:r w:rsidR="00B42054" w:rsidRPr="00B42054">
        <w:rPr>
          <w:sz w:val="40"/>
          <w:szCs w:val="40"/>
        </w:rPr>
        <w:t xml:space="preserve"> </w:t>
      </w:r>
      <w:r w:rsidR="00B42054">
        <w:rPr>
          <w:sz w:val="40"/>
          <w:szCs w:val="40"/>
        </w:rPr>
        <w:t>C</w:t>
      </w:r>
      <w:r w:rsidR="00B42054" w:rsidRPr="00B42054">
        <w:rPr>
          <w:sz w:val="40"/>
          <w:szCs w:val="40"/>
        </w:rPr>
        <w:t xml:space="preserve">ome as your favorite </w:t>
      </w:r>
      <w:r w:rsidR="00B42054">
        <w:rPr>
          <w:sz w:val="40"/>
          <w:szCs w:val="40"/>
        </w:rPr>
        <w:t xml:space="preserve">U.S. </w:t>
      </w:r>
      <w:r w:rsidR="00B42054" w:rsidRPr="00B42054">
        <w:rPr>
          <w:sz w:val="40"/>
          <w:szCs w:val="40"/>
        </w:rPr>
        <w:t>historical figure or as yourself in patriotic attire.</w:t>
      </w:r>
    </w:p>
    <w:p w14:paraId="7D0276AF" w14:textId="26EB2C84" w:rsidR="00DD5CD3" w:rsidRDefault="00027C83" w:rsidP="00DD5CD3">
      <w:pPr>
        <w:spacing w:after="240"/>
        <w:jc w:val="center"/>
        <w:rPr>
          <w:sz w:val="40"/>
          <w:szCs w:val="40"/>
        </w:rPr>
      </w:pPr>
      <w:r>
        <w:rPr>
          <w:sz w:val="40"/>
          <w:szCs w:val="40"/>
        </w:rPr>
        <w:t>Friday</w:t>
      </w:r>
      <w:r w:rsidR="00DD5CD3" w:rsidRPr="00DD5CD3">
        <w:rPr>
          <w:sz w:val="40"/>
          <w:szCs w:val="40"/>
        </w:rPr>
        <w:t xml:space="preserve"> </w:t>
      </w:r>
      <w:r w:rsidR="00013071">
        <w:rPr>
          <w:sz w:val="40"/>
          <w:szCs w:val="40"/>
        </w:rPr>
        <w:t>July</w:t>
      </w:r>
      <w:r w:rsidR="00DD5CD3" w:rsidRPr="00DD5CD3">
        <w:rPr>
          <w:sz w:val="40"/>
          <w:szCs w:val="40"/>
        </w:rPr>
        <w:t xml:space="preserve"> 2</w:t>
      </w:r>
      <w:r>
        <w:rPr>
          <w:sz w:val="40"/>
          <w:szCs w:val="40"/>
        </w:rPr>
        <w:t>4</w:t>
      </w:r>
      <w:r w:rsidR="00DD5CD3" w:rsidRPr="00DD5CD3">
        <w:rPr>
          <w:sz w:val="40"/>
          <w:szCs w:val="40"/>
          <w:vertAlign w:val="superscript"/>
        </w:rPr>
        <w:t>th</w:t>
      </w:r>
      <w:r w:rsidR="00DD5CD3" w:rsidRPr="00DD5CD3">
        <w:rPr>
          <w:sz w:val="40"/>
          <w:szCs w:val="40"/>
        </w:rPr>
        <w:t xml:space="preserve"> at 1</w:t>
      </w:r>
      <w:r w:rsidR="00B42054">
        <w:rPr>
          <w:sz w:val="40"/>
          <w:szCs w:val="40"/>
        </w:rPr>
        <w:t>90</w:t>
      </w:r>
      <w:r w:rsidR="00DD5CD3" w:rsidRPr="00DD5CD3">
        <w:rPr>
          <w:sz w:val="40"/>
          <w:szCs w:val="40"/>
        </w:rPr>
        <w:t>0</w:t>
      </w:r>
    </w:p>
    <w:p w14:paraId="5037401A" w14:textId="77777777" w:rsidR="00B42054" w:rsidRPr="00B42054" w:rsidRDefault="00B42054" w:rsidP="00B42054">
      <w:pPr>
        <w:spacing w:after="120"/>
        <w:jc w:val="center"/>
        <w:rPr>
          <w:sz w:val="36"/>
          <w:szCs w:val="36"/>
        </w:rPr>
      </w:pPr>
      <w:proofErr w:type="gramStart"/>
      <w:r w:rsidRPr="00B42054">
        <w:rPr>
          <w:sz w:val="36"/>
          <w:szCs w:val="36"/>
        </w:rPr>
        <w:t>Mini desserts, fresh fruit and cheese, vegetable crudités.</w:t>
      </w:r>
      <w:proofErr w:type="gramEnd"/>
    </w:p>
    <w:p w14:paraId="47CC8769" w14:textId="77777777" w:rsidR="00B42054" w:rsidRPr="00B42054" w:rsidRDefault="00B42054" w:rsidP="00B42054">
      <w:pPr>
        <w:spacing w:after="120"/>
        <w:jc w:val="center"/>
        <w:rPr>
          <w:sz w:val="36"/>
          <w:szCs w:val="36"/>
        </w:rPr>
      </w:pPr>
      <w:r w:rsidRPr="00B42054">
        <w:rPr>
          <w:sz w:val="36"/>
          <w:szCs w:val="36"/>
        </w:rPr>
        <w:t>Cash bar 7 to 9</w:t>
      </w:r>
    </w:p>
    <w:p w14:paraId="2F8F645D" w14:textId="0C73ACAD" w:rsidR="00B42054" w:rsidRPr="00B42054" w:rsidRDefault="00B42054" w:rsidP="00B42054">
      <w:pPr>
        <w:spacing w:after="120"/>
        <w:jc w:val="center"/>
        <w:rPr>
          <w:sz w:val="40"/>
          <w:szCs w:val="40"/>
        </w:rPr>
      </w:pPr>
      <w:r w:rsidRPr="00B42054">
        <w:rPr>
          <w:sz w:val="40"/>
          <w:szCs w:val="40"/>
        </w:rPr>
        <w:t xml:space="preserve">  </w:t>
      </w:r>
      <w:proofErr w:type="gramStart"/>
      <w:r w:rsidRPr="00B42054">
        <w:rPr>
          <w:sz w:val="40"/>
          <w:szCs w:val="40"/>
        </w:rPr>
        <w:t>Dancing with the DJ.</w:t>
      </w:r>
      <w:proofErr w:type="gramEnd"/>
    </w:p>
    <w:p w14:paraId="2717787B" w14:textId="12C2A4C1" w:rsidR="00B42054" w:rsidRPr="00B42054" w:rsidRDefault="00B42054" w:rsidP="00B42054">
      <w:pPr>
        <w:spacing w:after="240"/>
        <w:jc w:val="center"/>
        <w:rPr>
          <w:sz w:val="40"/>
          <w:szCs w:val="40"/>
        </w:rPr>
      </w:pPr>
      <w:r w:rsidRPr="00B42054">
        <w:rPr>
          <w:sz w:val="40"/>
          <w:szCs w:val="40"/>
        </w:rPr>
        <w:t xml:space="preserve"> </w:t>
      </w:r>
    </w:p>
    <w:p w14:paraId="32D91014" w14:textId="7B4A29B4" w:rsidR="00301C7D" w:rsidRPr="00165FE7" w:rsidRDefault="000C69AC" w:rsidP="000C69AC">
      <w:pPr>
        <w:tabs>
          <w:tab w:val="left" w:pos="1206"/>
        </w:tabs>
        <w:spacing w:after="240"/>
        <w:jc w:val="center"/>
        <w:rPr>
          <w:sz w:val="40"/>
          <w:szCs w:val="40"/>
        </w:rPr>
      </w:pPr>
      <w:r>
        <w:rPr>
          <w:noProof/>
          <w:sz w:val="96"/>
          <w:szCs w:val="96"/>
        </w:rPr>
        <mc:AlternateContent>
          <mc:Choice Requires="wps">
            <w:drawing>
              <wp:anchor distT="0" distB="0" distL="114300" distR="114300" simplePos="0" relativeHeight="251837440" behindDoc="0" locked="0" layoutInCell="1" allowOverlap="1" wp14:anchorId="1D79F8D1" wp14:editId="472F771E">
                <wp:simplePos x="0" y="0"/>
                <wp:positionH relativeFrom="column">
                  <wp:posOffset>2186305</wp:posOffset>
                </wp:positionH>
                <wp:positionV relativeFrom="paragraph">
                  <wp:posOffset>315433</wp:posOffset>
                </wp:positionV>
                <wp:extent cx="1514475" cy="1181100"/>
                <wp:effectExtent l="19050" t="19050" r="47625" b="190500"/>
                <wp:wrapNone/>
                <wp:docPr id="29" name="Oval Callout 29"/>
                <wp:cNvGraphicFramePr/>
                <a:graphic xmlns:a="http://schemas.openxmlformats.org/drawingml/2006/main">
                  <a:graphicData uri="http://schemas.microsoft.com/office/word/2010/wordprocessingShape">
                    <wps:wsp>
                      <wps:cNvSpPr/>
                      <wps:spPr>
                        <a:xfrm>
                          <a:off x="0" y="0"/>
                          <a:ext cx="1514475" cy="1181100"/>
                        </a:xfrm>
                        <a:prstGeom prst="wedgeEllipseCallout">
                          <a:avLst/>
                        </a:prstGeom>
                        <a:noFill/>
                        <a:ln w="254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txbx>
                        <w:txbxContent>
                          <w:p w14:paraId="57CA647E" w14:textId="3CCE9F86" w:rsidR="0065020E" w:rsidRDefault="00013071" w:rsidP="0065020E">
                            <w:pPr>
                              <w:jc w:val="center"/>
                            </w:pPr>
                            <w:r>
                              <w:t>Also Happy B</w:t>
                            </w:r>
                            <w:r w:rsidR="008B1396">
                              <w:t xml:space="preserve">irthday </w:t>
                            </w:r>
                            <w:r>
                              <w:t xml:space="preserve">USN </w:t>
                            </w:r>
                            <w:r w:rsidR="008B1396">
                              <w:t xml:space="preserve">and </w:t>
                            </w:r>
                            <w:r>
                              <w:t>USMC</w:t>
                            </w:r>
                          </w:p>
                        </w:txbxContent>
                      </wps:txbx>
                      <wps:bodyPr rot="0" spcFirstLastPara="1" vertOverflow="overflow" horzOverflow="overflow" vert="horz" wrap="square" lIns="38100" tIns="38100" rIns="38100" bIns="381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29" o:spid="_x0000_s1034" type="#_x0000_t63" style="position:absolute;left:0;text-align:left;margin-left:172.15pt;margin-top:24.85pt;width:119.25pt;height:93pt;z-index:25183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" adj="6300,24300" filled="f" strokeweight="2pt">
                <v:stroke miterlimit="4"/>
                <v:textbox inset="3pt,3pt,3pt,3pt">
                  <w:txbxContent>
                    <w:p w14:paraId="57CA647E" w14:textId="3CCE9F86" w:rsidR="0065020E" w:rsidRDefault="00013071" w:rsidP="0065020E">
                      <w:pPr>
                        <w:jc w:val="center"/>
                      </w:pPr>
                      <w:r>
                        <w:t>Also Happy B</w:t>
                      </w:r>
                      <w:r w:rsidR="008B1396">
                        <w:t xml:space="preserve">irthday </w:t>
                      </w:r>
                      <w:r>
                        <w:t xml:space="preserve">USN </w:t>
                      </w:r>
                      <w:r w:rsidR="008B1396">
                        <w:t xml:space="preserve">and </w:t>
                      </w:r>
                      <w:r>
                        <w:t>USMC</w:t>
                      </w:r>
                    </w:p>
                  </w:txbxContent>
                </v:textbox>
              </v:shape>
            </w:pict>
          </mc:Fallback>
        </mc:AlternateContent>
      </w:r>
      <w:r w:rsidR="00165FE7" w:rsidRPr="00013071">
        <w:rPr>
          <w:rFonts w:ascii="Script MT Bold" w:eastAsia="Times New Roman" w:hAnsi="Script MT Bold" w:cs="Times New Roman"/>
          <w:b/>
          <w:noProof/>
          <w:sz w:val="28"/>
          <w:szCs w:val="28"/>
        </w:rPr>
        <w:drawing>
          <wp:anchor distT="0" distB="0" distL="114300" distR="114300" simplePos="0" relativeHeight="251850752" behindDoc="1" locked="0" layoutInCell="1" allowOverlap="1" wp14:anchorId="392EFBFE" wp14:editId="227C4C81">
            <wp:simplePos x="0" y="0"/>
            <wp:positionH relativeFrom="column">
              <wp:posOffset>-357505</wp:posOffset>
            </wp:positionH>
            <wp:positionV relativeFrom="paragraph">
              <wp:posOffset>291303</wp:posOffset>
            </wp:positionV>
            <wp:extent cx="3406140" cy="3125470"/>
            <wp:effectExtent l="0" t="0" r="381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_Ironsides_(PSF) V1.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06140" cy="3125470"/>
                    </a:xfrm>
                    <a:prstGeom prst="rect">
                      <a:avLst/>
                    </a:prstGeom>
                  </pic:spPr>
                </pic:pic>
              </a:graphicData>
            </a:graphic>
            <wp14:sizeRelH relativeFrom="page">
              <wp14:pctWidth>0</wp14:pctWidth>
            </wp14:sizeRelH>
            <wp14:sizeRelV relativeFrom="page">
              <wp14:pctHeight>0</wp14:pctHeight>
            </wp14:sizeRelV>
          </wp:anchor>
        </w:drawing>
      </w:r>
      <w:r>
        <w:t>Games and Prizes</w:t>
      </w:r>
    </w:p>
    <w:p w14:paraId="7234FC59" w14:textId="43A78BDD" w:rsidR="00DD5CD3" w:rsidRDefault="00DD5CD3" w:rsidP="00DD5CD3">
      <w:pPr>
        <w:jc w:val="center"/>
      </w:pPr>
    </w:p>
    <w:p w14:paraId="75C1CFF3" w14:textId="6F8DF3CB" w:rsidR="00DD5CD3" w:rsidRDefault="00DD5CD3" w:rsidP="00DD5CD3">
      <w:pPr>
        <w:jc w:val="center"/>
      </w:pPr>
    </w:p>
    <w:p w14:paraId="27539397" w14:textId="0722C006" w:rsidR="00DD5CD3" w:rsidRDefault="00DD5CD3" w:rsidP="00DD5CD3">
      <w:pPr>
        <w:jc w:val="center"/>
      </w:pPr>
    </w:p>
    <w:p w14:paraId="4C51DA80" w14:textId="2FD0E00A" w:rsidR="00DD5CD3" w:rsidRDefault="00DD5CD3" w:rsidP="00DD5CD3">
      <w:pPr>
        <w:jc w:val="center"/>
      </w:pPr>
    </w:p>
    <w:p w14:paraId="7B3847BF" w14:textId="7B2FB1E7" w:rsidR="00DD5CD3" w:rsidRDefault="000C69AC" w:rsidP="00DD5CD3">
      <w:pPr>
        <w:jc w:val="center"/>
      </w:pPr>
      <w:r>
        <w:rPr>
          <w:noProof/>
        </w:rPr>
        <w:drawing>
          <wp:anchor distT="0" distB="0" distL="114300" distR="114300" simplePos="0" relativeHeight="251852800" behindDoc="1" locked="0" layoutInCell="1" allowOverlap="1" wp14:anchorId="4E9299E5" wp14:editId="46557036">
            <wp:simplePos x="0" y="0"/>
            <wp:positionH relativeFrom="column">
              <wp:posOffset>4918887</wp:posOffset>
            </wp:positionH>
            <wp:positionV relativeFrom="paragraph">
              <wp:posOffset>22934</wp:posOffset>
            </wp:positionV>
            <wp:extent cx="2009140" cy="200914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iEb4e9oT.jpg"/>
                    <pic:cNvPicPr/>
                  </pic:nvPicPr>
                  <pic:blipFill>
                    <a:blip r:embed="rId20">
                      <a:extLst>
                        <a:ext uri="{28A0092B-C50C-407E-A947-70E740481C1C}">
                          <a14:useLocalDpi xmlns:a14="http://schemas.microsoft.com/office/drawing/2010/main" val="0"/>
                        </a:ext>
                      </a:extLst>
                    </a:blip>
                    <a:stretch>
                      <a:fillRect/>
                    </a:stretch>
                  </pic:blipFill>
                  <pic:spPr>
                    <a:xfrm>
                      <a:off x="0" y="0"/>
                      <a:ext cx="2009140" cy="2009140"/>
                    </a:xfrm>
                    <a:prstGeom prst="rect">
                      <a:avLst/>
                    </a:prstGeom>
                  </pic:spPr>
                </pic:pic>
              </a:graphicData>
            </a:graphic>
            <wp14:sizeRelH relativeFrom="margin">
              <wp14:pctWidth>0</wp14:pctWidth>
            </wp14:sizeRelH>
            <wp14:sizeRelV relativeFrom="margin">
              <wp14:pctHeight>0</wp14:pctHeight>
            </wp14:sizeRelV>
          </wp:anchor>
        </w:drawing>
      </w:r>
    </w:p>
    <w:p w14:paraId="07D1F1AB" w14:textId="77777777" w:rsidR="00DD5CD3" w:rsidRDefault="00DD5CD3" w:rsidP="00DD5CD3">
      <w:pPr>
        <w:jc w:val="center"/>
      </w:pPr>
    </w:p>
    <w:p w14:paraId="4A65031A" w14:textId="54693D4A" w:rsidR="004517E2" w:rsidRDefault="00F06F44" w:rsidP="00DD5CD3">
      <w:pPr>
        <w:jc w:val="center"/>
      </w:pPr>
      <w:r>
        <w:t xml:space="preserve">                </w:t>
      </w:r>
    </w:p>
    <w:p w14:paraId="4D367CFD" w14:textId="77777777" w:rsidR="000C69AC" w:rsidRDefault="000C69AC" w:rsidP="00DD5CD3">
      <w:pPr>
        <w:jc w:val="center"/>
      </w:pPr>
    </w:p>
    <w:p w14:paraId="3FAC0BA2" w14:textId="27BE5549" w:rsidR="00165FE7" w:rsidRDefault="000C69AC" w:rsidP="000C69AC">
      <w:pPr>
        <w:tabs>
          <w:tab w:val="right" w:pos="7200"/>
        </w:tabs>
        <w:ind w:left="4320"/>
      </w:pPr>
      <w:r>
        <w:t xml:space="preserve">  </w:t>
      </w:r>
      <w:proofErr w:type="gramStart"/>
      <w:r w:rsidR="00165FE7" w:rsidRPr="00301C7D">
        <w:t>"Duty, honor, country.</w:t>
      </w:r>
      <w:proofErr w:type="gramEnd"/>
      <w:r w:rsidR="00165FE7" w:rsidRPr="00301C7D">
        <w:t xml:space="preserve"> Those</w:t>
      </w:r>
      <w:r>
        <w:t xml:space="preserve"> </w:t>
      </w:r>
    </w:p>
    <w:p w14:paraId="3C415A5B" w14:textId="77777777" w:rsidR="000C69AC" w:rsidRDefault="00165FE7" w:rsidP="000C69AC">
      <w:pPr>
        <w:ind w:left="4320"/>
      </w:pPr>
      <w:proofErr w:type="gramStart"/>
      <w:r w:rsidRPr="00301C7D">
        <w:t>three</w:t>
      </w:r>
      <w:proofErr w:type="gramEnd"/>
      <w:r w:rsidRPr="00301C7D">
        <w:t xml:space="preserve"> hallowed words reverently</w:t>
      </w:r>
      <w:r w:rsidR="000C69AC">
        <w:t xml:space="preserve"> </w:t>
      </w:r>
      <w:r w:rsidRPr="00301C7D">
        <w:t>dictate</w:t>
      </w:r>
    </w:p>
    <w:p w14:paraId="061FBDC6" w14:textId="77777777" w:rsidR="000C69AC" w:rsidRDefault="00165FE7" w:rsidP="000C69AC">
      <w:pPr>
        <w:ind w:left="4320"/>
      </w:pPr>
      <w:r w:rsidRPr="00301C7D">
        <w:t xml:space="preserve"> </w:t>
      </w:r>
      <w:proofErr w:type="gramStart"/>
      <w:r w:rsidRPr="00301C7D">
        <w:t>what</w:t>
      </w:r>
      <w:proofErr w:type="gramEnd"/>
      <w:r w:rsidRPr="00301C7D">
        <w:t xml:space="preserve"> you</w:t>
      </w:r>
      <w:r>
        <w:t xml:space="preserve"> </w:t>
      </w:r>
      <w:r w:rsidRPr="00301C7D">
        <w:t>ought to be, what you can be,</w:t>
      </w:r>
      <w:r>
        <w:t xml:space="preserve"> </w:t>
      </w:r>
      <w:r w:rsidRPr="00301C7D">
        <w:t xml:space="preserve"> </w:t>
      </w:r>
    </w:p>
    <w:p w14:paraId="3D518FCC" w14:textId="0AC006B0" w:rsidR="00165FE7" w:rsidRDefault="00165FE7" w:rsidP="000C69AC">
      <w:pPr>
        <w:ind w:left="4320"/>
      </w:pPr>
      <w:proofErr w:type="gramStart"/>
      <w:r w:rsidRPr="00301C7D">
        <w:t>what</w:t>
      </w:r>
      <w:proofErr w:type="gramEnd"/>
      <w:r w:rsidRPr="00301C7D">
        <w:t xml:space="preserve"> you will be." </w:t>
      </w:r>
    </w:p>
    <w:p w14:paraId="61813636" w14:textId="7D0659ED" w:rsidR="00165FE7" w:rsidRDefault="00165FE7" w:rsidP="000C69AC">
      <w:pPr>
        <w:ind w:left="4320"/>
      </w:pPr>
      <w:r w:rsidRPr="00301C7D">
        <w:t>- General Douglas MacArthur</w:t>
      </w:r>
    </w:p>
    <w:p w14:paraId="08B60AE1" w14:textId="38C462F8" w:rsidR="00BD0747" w:rsidRDefault="00BD0747"/>
    <w:p w14:paraId="6115A845" w14:textId="77777777" w:rsidR="00BD0747" w:rsidRDefault="00BD0747">
      <w:r>
        <w:br w:type="page"/>
      </w:r>
    </w:p>
    <w:p w14:paraId="7FBD086F" w14:textId="77777777" w:rsidR="00E35A68" w:rsidRDefault="00E35A68" w:rsidP="00E35A68">
      <w:pPr>
        <w:ind w:left="360"/>
        <w:jc w:val="center"/>
        <w:rPr>
          <w:sz w:val="72"/>
          <w:szCs w:val="72"/>
        </w:rPr>
      </w:pPr>
    </w:p>
    <w:p w14:paraId="11F9941F" w14:textId="7BBCFDF5" w:rsidR="00E35A68" w:rsidRDefault="00E35A68" w:rsidP="00E35A68">
      <w:r>
        <w:rPr>
          <w:rFonts w:ascii="Broadway" w:eastAsia="Arial" w:hAnsi="Broadway" w:cs="Times New Roman"/>
          <w:b/>
          <w:bCs/>
          <w:noProof/>
          <w:color w:val="011E2E"/>
          <w:sz w:val="52"/>
          <w:szCs w:val="52"/>
        </w:rPr>
        <w:drawing>
          <wp:anchor distT="0" distB="0" distL="114300" distR="114300" simplePos="0" relativeHeight="251855872" behindDoc="0" locked="0" layoutInCell="1" allowOverlap="1" wp14:anchorId="2EB9F35F" wp14:editId="66DC1650">
            <wp:simplePos x="0" y="0"/>
            <wp:positionH relativeFrom="column">
              <wp:posOffset>577850</wp:posOffset>
            </wp:positionH>
            <wp:positionV relativeFrom="paragraph">
              <wp:posOffset>97317</wp:posOffset>
            </wp:positionV>
            <wp:extent cx="5691505" cy="4274185"/>
            <wp:effectExtent l="0" t="0" r="444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XL_20260322_001219130~7.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91505" cy="4274185"/>
                    </a:xfrm>
                    <a:prstGeom prst="rect">
                      <a:avLst/>
                    </a:prstGeom>
                  </pic:spPr>
                </pic:pic>
              </a:graphicData>
            </a:graphic>
            <wp14:sizeRelH relativeFrom="page">
              <wp14:pctWidth>0</wp14:pctWidth>
            </wp14:sizeRelH>
            <wp14:sizeRelV relativeFrom="page">
              <wp14:pctHeight>0</wp14:pctHeight>
            </wp14:sizeRelV>
          </wp:anchor>
        </w:drawing>
      </w:r>
      <w:r w:rsidRPr="000B3BA7">
        <w:rPr>
          <w:noProof/>
        </w:rPr>
        <mc:AlternateContent>
          <mc:Choice Requires="wpg">
            <w:drawing>
              <wp:anchor distT="0" distB="0" distL="114300" distR="114300" simplePos="0" relativeHeight="251854848" behindDoc="1" locked="0" layoutInCell="1" allowOverlap="1" wp14:anchorId="2EB41E3D" wp14:editId="4EF8CDBF">
                <wp:simplePos x="0" y="0"/>
                <wp:positionH relativeFrom="margin">
                  <wp:posOffset>7620</wp:posOffset>
                </wp:positionH>
                <wp:positionV relativeFrom="margin">
                  <wp:posOffset>152400</wp:posOffset>
                </wp:positionV>
                <wp:extent cx="6858000" cy="9144000"/>
                <wp:effectExtent l="0" t="0" r="0" b="0"/>
                <wp:wrapNone/>
                <wp:docPr id="4" name="Group 1">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dec="http://schemas.microsoft.com/office/drawing/2017/decorative" xmlns:w16se="http://schemas.microsoft.com/office/word/2015/wordml/symex" xmlns:w15="http://schemas.microsoft.com/office/word/2012/wordml" xmlns:cx1="http://schemas.microsoft.com/office/drawing/2015/9/8/chartex" xmlns:cx="http://schemas.microsoft.com/office/drawing/2014/chartex" val="1"/>
                    </a:ext>
                  </a:extLst>
                </wp:docPr>
                <wp:cNvGraphicFramePr/>
                <a:graphic xmlns:a="http://schemas.openxmlformats.org/drawingml/2006/main">
                  <a:graphicData uri="http://schemas.microsoft.com/office/word/2010/wordprocessingGroup">
                    <wpg:wgp>
                      <wpg:cNvGrpSpPr/>
                      <wpg:grpSpPr>
                        <a:xfrm>
                          <a:off x="0" y="0"/>
                          <a:ext cx="6858000" cy="9144000"/>
                          <a:chOff x="0" y="0"/>
                          <a:chExt cx="6858001" cy="9144000"/>
                        </a:xfrm>
                      </wpg:grpSpPr>
                      <wps:wsp>
                        <wps:cNvPr id="15" name="Shape"/>
                        <wps:cNvSpPr/>
                        <wps:spPr>
                          <a:xfrm>
                            <a:off x="0" y="0"/>
                            <a:ext cx="6858001" cy="9144000"/>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0" y="21600"/>
                                </a:lnTo>
                                <a:lnTo>
                                  <a:pt x="21600" y="21600"/>
                                </a:lnTo>
                                <a:lnTo>
                                  <a:pt x="21600" y="0"/>
                                </a:lnTo>
                                <a:lnTo>
                                  <a:pt x="0" y="0"/>
                                </a:lnTo>
                                <a:close/>
                                <a:moveTo>
                                  <a:pt x="21440" y="21480"/>
                                </a:moveTo>
                                <a:lnTo>
                                  <a:pt x="15120" y="21480"/>
                                </a:lnTo>
                                <a:lnTo>
                                  <a:pt x="15120" y="20709"/>
                                </a:lnTo>
                                <a:lnTo>
                                  <a:pt x="6480" y="20709"/>
                                </a:lnTo>
                                <a:lnTo>
                                  <a:pt x="6480" y="21480"/>
                                </a:lnTo>
                                <a:lnTo>
                                  <a:pt x="160" y="21480"/>
                                </a:lnTo>
                                <a:lnTo>
                                  <a:pt x="160" y="120"/>
                                </a:lnTo>
                                <a:lnTo>
                                  <a:pt x="6480" y="120"/>
                                </a:lnTo>
                                <a:lnTo>
                                  <a:pt x="6480" y="891"/>
                                </a:lnTo>
                                <a:lnTo>
                                  <a:pt x="15120" y="891"/>
                                </a:lnTo>
                                <a:lnTo>
                                  <a:pt x="15120" y="120"/>
                                </a:lnTo>
                                <a:lnTo>
                                  <a:pt x="21440" y="120"/>
                                </a:lnTo>
                                <a:lnTo>
                                  <a:pt x="21440" y="21480"/>
                                </a:lnTo>
                                <a:close/>
                              </a:path>
                            </a:pathLst>
                          </a:custGeom>
                          <a:gradFill>
                            <a:gsLst>
                              <a:gs pos="100000">
                                <a:schemeClr val="accent4"/>
                              </a:gs>
                              <a:gs pos="0">
                                <a:schemeClr val="accent2"/>
                              </a:gs>
                            </a:gsLst>
                            <a:lin ang="5400000" scaled="1"/>
                          </a:gradFill>
                          <a:ln w="12700">
                            <a:miter lim="400000"/>
                          </a:ln>
                        </wps:spPr>
                        <wps:bodyPr lIns="38100" tIns="38100" rIns="38100" bIns="38100" anchor="ctr"/>
                      </wps:wsp>
                      <wps:wsp>
                        <wps:cNvPr id="16" name="Shape"/>
                        <wps:cNvSpPr/>
                        <wps:spPr>
                          <a:xfrm>
                            <a:off x="1358901" y="76199"/>
                            <a:ext cx="3337560" cy="8980172"/>
                          </a:xfrm>
                          <a:custGeom>
                            <a:avLst/>
                            <a:gdLst/>
                            <a:ahLst/>
                            <a:cxnLst>
                              <a:cxn ang="0">
                                <a:pos x="wd2" y="hd2"/>
                              </a:cxn>
                              <a:cxn ang="5400000">
                                <a:pos x="wd2" y="hd2"/>
                              </a:cxn>
                              <a:cxn ang="10800000">
                                <a:pos x="wd2" y="hd2"/>
                              </a:cxn>
                              <a:cxn ang="16200000">
                                <a:pos x="wd2" y="hd2"/>
                              </a:cxn>
                            </a:cxnLst>
                            <a:rect l="0" t="0" r="r" b="b"/>
                            <a:pathLst>
                              <a:path w="21600" h="21600" extrusionOk="0">
                                <a:moveTo>
                                  <a:pt x="3879" y="4558"/>
                                </a:moveTo>
                                <a:cubicBezTo>
                                  <a:pt x="3978" y="4539"/>
                                  <a:pt x="4068" y="4521"/>
                                  <a:pt x="4167" y="4500"/>
                                </a:cubicBezTo>
                                <a:cubicBezTo>
                                  <a:pt x="4266" y="4527"/>
                                  <a:pt x="4356" y="4552"/>
                                  <a:pt x="4455" y="4579"/>
                                </a:cubicBezTo>
                                <a:cubicBezTo>
                                  <a:pt x="4422" y="4542"/>
                                  <a:pt x="4381" y="4503"/>
                                  <a:pt x="4348" y="4463"/>
                                </a:cubicBezTo>
                                <a:cubicBezTo>
                                  <a:pt x="4447" y="4442"/>
                                  <a:pt x="4537" y="4423"/>
                                  <a:pt x="4636" y="4402"/>
                                </a:cubicBezTo>
                                <a:cubicBezTo>
                                  <a:pt x="4521" y="4399"/>
                                  <a:pt x="4397" y="4396"/>
                                  <a:pt x="4282" y="4393"/>
                                </a:cubicBezTo>
                                <a:cubicBezTo>
                                  <a:pt x="4249" y="4353"/>
                                  <a:pt x="4208" y="4316"/>
                                  <a:pt x="4175" y="4277"/>
                                </a:cubicBezTo>
                                <a:cubicBezTo>
                                  <a:pt x="4142" y="4313"/>
                                  <a:pt x="4101" y="4347"/>
                                  <a:pt x="4068" y="4384"/>
                                </a:cubicBezTo>
                                <a:cubicBezTo>
                                  <a:pt x="3953" y="4377"/>
                                  <a:pt x="3830" y="4374"/>
                                  <a:pt x="3715" y="4368"/>
                                </a:cubicBezTo>
                                <a:cubicBezTo>
                                  <a:pt x="3814" y="4396"/>
                                  <a:pt x="3904" y="4423"/>
                                  <a:pt x="4003" y="4451"/>
                                </a:cubicBezTo>
                                <a:cubicBezTo>
                                  <a:pt x="3953" y="4487"/>
                                  <a:pt x="3921" y="4521"/>
                                  <a:pt x="3879" y="4558"/>
                                </a:cubicBezTo>
                                <a:close/>
                                <a:moveTo>
                                  <a:pt x="3879" y="5144"/>
                                </a:moveTo>
                                <a:cubicBezTo>
                                  <a:pt x="3978" y="5126"/>
                                  <a:pt x="4068" y="5108"/>
                                  <a:pt x="4167" y="5086"/>
                                </a:cubicBezTo>
                                <a:cubicBezTo>
                                  <a:pt x="4266" y="5114"/>
                                  <a:pt x="4356" y="5138"/>
                                  <a:pt x="4455" y="5166"/>
                                </a:cubicBezTo>
                                <a:cubicBezTo>
                                  <a:pt x="4422" y="5129"/>
                                  <a:pt x="4381" y="5089"/>
                                  <a:pt x="4348" y="5049"/>
                                </a:cubicBezTo>
                                <a:cubicBezTo>
                                  <a:pt x="4447" y="5028"/>
                                  <a:pt x="4537" y="5010"/>
                                  <a:pt x="4636" y="4988"/>
                                </a:cubicBezTo>
                                <a:cubicBezTo>
                                  <a:pt x="4521" y="4985"/>
                                  <a:pt x="4397" y="4982"/>
                                  <a:pt x="4282" y="4979"/>
                                </a:cubicBezTo>
                                <a:cubicBezTo>
                                  <a:pt x="4249" y="4940"/>
                                  <a:pt x="4208" y="4903"/>
                                  <a:pt x="4175" y="4863"/>
                                </a:cubicBezTo>
                                <a:cubicBezTo>
                                  <a:pt x="4142" y="4900"/>
                                  <a:pt x="4101" y="4933"/>
                                  <a:pt x="4068" y="4970"/>
                                </a:cubicBezTo>
                                <a:cubicBezTo>
                                  <a:pt x="3953" y="4964"/>
                                  <a:pt x="3830" y="4961"/>
                                  <a:pt x="3715" y="4955"/>
                                </a:cubicBezTo>
                                <a:cubicBezTo>
                                  <a:pt x="3814" y="4982"/>
                                  <a:pt x="3904" y="5010"/>
                                  <a:pt x="4003" y="5037"/>
                                </a:cubicBezTo>
                                <a:cubicBezTo>
                                  <a:pt x="3953" y="5074"/>
                                  <a:pt x="3921" y="5111"/>
                                  <a:pt x="3879" y="5144"/>
                                </a:cubicBezTo>
                                <a:close/>
                                <a:moveTo>
                                  <a:pt x="3879" y="3971"/>
                                </a:moveTo>
                                <a:cubicBezTo>
                                  <a:pt x="3978" y="3953"/>
                                  <a:pt x="4068" y="3934"/>
                                  <a:pt x="4167" y="3913"/>
                                </a:cubicBezTo>
                                <a:cubicBezTo>
                                  <a:pt x="4266" y="3941"/>
                                  <a:pt x="4356" y="3965"/>
                                  <a:pt x="4455" y="3993"/>
                                </a:cubicBezTo>
                                <a:cubicBezTo>
                                  <a:pt x="4422" y="3956"/>
                                  <a:pt x="4381" y="3916"/>
                                  <a:pt x="4348" y="3876"/>
                                </a:cubicBezTo>
                                <a:cubicBezTo>
                                  <a:pt x="4447" y="3855"/>
                                  <a:pt x="4537" y="3837"/>
                                  <a:pt x="4636" y="3815"/>
                                </a:cubicBezTo>
                                <a:cubicBezTo>
                                  <a:pt x="4521" y="3812"/>
                                  <a:pt x="4397" y="3809"/>
                                  <a:pt x="4282" y="3806"/>
                                </a:cubicBezTo>
                                <a:cubicBezTo>
                                  <a:pt x="4249" y="3766"/>
                                  <a:pt x="4208" y="3730"/>
                                  <a:pt x="4175" y="3690"/>
                                </a:cubicBezTo>
                                <a:cubicBezTo>
                                  <a:pt x="4142" y="3727"/>
                                  <a:pt x="4101" y="3760"/>
                                  <a:pt x="4068" y="3797"/>
                                </a:cubicBezTo>
                                <a:cubicBezTo>
                                  <a:pt x="3953" y="3791"/>
                                  <a:pt x="3830" y="3788"/>
                                  <a:pt x="3715" y="3782"/>
                                </a:cubicBezTo>
                                <a:cubicBezTo>
                                  <a:pt x="3814" y="3809"/>
                                  <a:pt x="3904" y="3837"/>
                                  <a:pt x="4003" y="3864"/>
                                </a:cubicBezTo>
                                <a:cubicBezTo>
                                  <a:pt x="3953" y="3898"/>
                                  <a:pt x="3921" y="3934"/>
                                  <a:pt x="3879" y="3971"/>
                                </a:cubicBezTo>
                                <a:close/>
                                <a:moveTo>
                                  <a:pt x="2022" y="3828"/>
                                </a:moveTo>
                                <a:cubicBezTo>
                                  <a:pt x="2121" y="3815"/>
                                  <a:pt x="2211" y="3803"/>
                                  <a:pt x="2310" y="3788"/>
                                </a:cubicBezTo>
                                <a:cubicBezTo>
                                  <a:pt x="2408" y="3821"/>
                                  <a:pt x="2499" y="3852"/>
                                  <a:pt x="2597" y="3883"/>
                                </a:cubicBezTo>
                                <a:cubicBezTo>
                                  <a:pt x="2564" y="3843"/>
                                  <a:pt x="2523" y="3800"/>
                                  <a:pt x="2490" y="3760"/>
                                </a:cubicBezTo>
                                <a:cubicBezTo>
                                  <a:pt x="2589" y="3745"/>
                                  <a:pt x="2679" y="3733"/>
                                  <a:pt x="2778" y="3718"/>
                                </a:cubicBezTo>
                                <a:cubicBezTo>
                                  <a:pt x="2663" y="3708"/>
                                  <a:pt x="2540" y="3696"/>
                                  <a:pt x="2425" y="3687"/>
                                </a:cubicBezTo>
                                <a:cubicBezTo>
                                  <a:pt x="2392" y="3647"/>
                                  <a:pt x="2351" y="3605"/>
                                  <a:pt x="2318" y="3565"/>
                                </a:cubicBezTo>
                                <a:cubicBezTo>
                                  <a:pt x="2285" y="3598"/>
                                  <a:pt x="2244" y="3632"/>
                                  <a:pt x="2211" y="3666"/>
                                </a:cubicBezTo>
                                <a:cubicBezTo>
                                  <a:pt x="2096" y="3653"/>
                                  <a:pt x="1973" y="3641"/>
                                  <a:pt x="1858" y="3626"/>
                                </a:cubicBezTo>
                                <a:cubicBezTo>
                                  <a:pt x="1956" y="3660"/>
                                  <a:pt x="2047" y="3693"/>
                                  <a:pt x="2145" y="3727"/>
                                </a:cubicBezTo>
                                <a:cubicBezTo>
                                  <a:pt x="2096" y="3760"/>
                                  <a:pt x="2063" y="3794"/>
                                  <a:pt x="2022" y="3828"/>
                                </a:cubicBezTo>
                                <a:close/>
                                <a:moveTo>
                                  <a:pt x="3879" y="3385"/>
                                </a:moveTo>
                                <a:cubicBezTo>
                                  <a:pt x="3978" y="3366"/>
                                  <a:pt x="4068" y="3348"/>
                                  <a:pt x="4167" y="3327"/>
                                </a:cubicBezTo>
                                <a:cubicBezTo>
                                  <a:pt x="4266" y="3354"/>
                                  <a:pt x="4356" y="3379"/>
                                  <a:pt x="4455" y="3406"/>
                                </a:cubicBezTo>
                                <a:cubicBezTo>
                                  <a:pt x="4422" y="3369"/>
                                  <a:pt x="4381" y="3330"/>
                                  <a:pt x="4348" y="3290"/>
                                </a:cubicBezTo>
                                <a:cubicBezTo>
                                  <a:pt x="4447" y="3269"/>
                                  <a:pt x="4537" y="3250"/>
                                  <a:pt x="4636" y="3229"/>
                                </a:cubicBezTo>
                                <a:cubicBezTo>
                                  <a:pt x="4521" y="3226"/>
                                  <a:pt x="4397" y="3223"/>
                                  <a:pt x="4282" y="3220"/>
                                </a:cubicBezTo>
                                <a:cubicBezTo>
                                  <a:pt x="4249" y="3180"/>
                                  <a:pt x="4208" y="3143"/>
                                  <a:pt x="4175" y="3104"/>
                                </a:cubicBezTo>
                                <a:cubicBezTo>
                                  <a:pt x="4142" y="3140"/>
                                  <a:pt x="4101" y="3174"/>
                                  <a:pt x="4068" y="3211"/>
                                </a:cubicBezTo>
                                <a:cubicBezTo>
                                  <a:pt x="3953" y="3204"/>
                                  <a:pt x="3830" y="3201"/>
                                  <a:pt x="3715" y="3195"/>
                                </a:cubicBezTo>
                                <a:cubicBezTo>
                                  <a:pt x="3814" y="3223"/>
                                  <a:pt x="3904" y="3250"/>
                                  <a:pt x="4003" y="3278"/>
                                </a:cubicBezTo>
                                <a:cubicBezTo>
                                  <a:pt x="3953" y="3311"/>
                                  <a:pt x="3921" y="3348"/>
                                  <a:pt x="3879" y="3385"/>
                                </a:cubicBezTo>
                                <a:close/>
                                <a:moveTo>
                                  <a:pt x="4899" y="3571"/>
                                </a:moveTo>
                                <a:cubicBezTo>
                                  <a:pt x="4866" y="3608"/>
                                  <a:pt x="4825" y="3644"/>
                                  <a:pt x="4792" y="3681"/>
                                </a:cubicBezTo>
                                <a:cubicBezTo>
                                  <a:pt x="4890" y="3660"/>
                                  <a:pt x="4981" y="3638"/>
                                  <a:pt x="5079" y="3617"/>
                                </a:cubicBezTo>
                                <a:cubicBezTo>
                                  <a:pt x="5170" y="3638"/>
                                  <a:pt x="5260" y="3663"/>
                                  <a:pt x="5351" y="3684"/>
                                </a:cubicBezTo>
                                <a:cubicBezTo>
                                  <a:pt x="5351" y="3681"/>
                                  <a:pt x="5351" y="3678"/>
                                  <a:pt x="5351" y="3675"/>
                                </a:cubicBezTo>
                                <a:cubicBezTo>
                                  <a:pt x="5318" y="3641"/>
                                  <a:pt x="5285" y="3608"/>
                                  <a:pt x="5252" y="3577"/>
                                </a:cubicBezTo>
                                <a:cubicBezTo>
                                  <a:pt x="5293" y="3568"/>
                                  <a:pt x="5334" y="3556"/>
                                  <a:pt x="5375" y="3547"/>
                                </a:cubicBezTo>
                                <a:cubicBezTo>
                                  <a:pt x="5375" y="3534"/>
                                  <a:pt x="5384" y="3522"/>
                                  <a:pt x="5384" y="3507"/>
                                </a:cubicBezTo>
                                <a:cubicBezTo>
                                  <a:pt x="5318" y="3507"/>
                                  <a:pt x="5252" y="3507"/>
                                  <a:pt x="5178" y="3507"/>
                                </a:cubicBezTo>
                                <a:cubicBezTo>
                                  <a:pt x="5145" y="3470"/>
                                  <a:pt x="5104" y="3430"/>
                                  <a:pt x="5071" y="3394"/>
                                </a:cubicBezTo>
                                <a:cubicBezTo>
                                  <a:pt x="5038" y="3430"/>
                                  <a:pt x="4997" y="3467"/>
                                  <a:pt x="4964" y="3504"/>
                                </a:cubicBezTo>
                                <a:cubicBezTo>
                                  <a:pt x="4849" y="3504"/>
                                  <a:pt x="4726" y="3501"/>
                                  <a:pt x="4611" y="3498"/>
                                </a:cubicBezTo>
                                <a:cubicBezTo>
                                  <a:pt x="4710" y="3522"/>
                                  <a:pt x="4800" y="3547"/>
                                  <a:pt x="4899" y="3571"/>
                                </a:cubicBezTo>
                                <a:close/>
                                <a:moveTo>
                                  <a:pt x="173" y="3550"/>
                                </a:moveTo>
                                <a:cubicBezTo>
                                  <a:pt x="271" y="3543"/>
                                  <a:pt x="362" y="3540"/>
                                  <a:pt x="460" y="3534"/>
                                </a:cubicBezTo>
                                <a:cubicBezTo>
                                  <a:pt x="559" y="3574"/>
                                  <a:pt x="649" y="3614"/>
                                  <a:pt x="748" y="3653"/>
                                </a:cubicBezTo>
                                <a:cubicBezTo>
                                  <a:pt x="715" y="3611"/>
                                  <a:pt x="674" y="3568"/>
                                  <a:pt x="641" y="3525"/>
                                </a:cubicBezTo>
                                <a:cubicBezTo>
                                  <a:pt x="740" y="3519"/>
                                  <a:pt x="830" y="3510"/>
                                  <a:pt x="929" y="3504"/>
                                </a:cubicBezTo>
                                <a:cubicBezTo>
                                  <a:pt x="814" y="3485"/>
                                  <a:pt x="690" y="3467"/>
                                  <a:pt x="575" y="3446"/>
                                </a:cubicBezTo>
                                <a:cubicBezTo>
                                  <a:pt x="542" y="3403"/>
                                  <a:pt x="501" y="3360"/>
                                  <a:pt x="468" y="3314"/>
                                </a:cubicBezTo>
                                <a:cubicBezTo>
                                  <a:pt x="436" y="3345"/>
                                  <a:pt x="395" y="3375"/>
                                  <a:pt x="362" y="3406"/>
                                </a:cubicBezTo>
                                <a:cubicBezTo>
                                  <a:pt x="247" y="3385"/>
                                  <a:pt x="123" y="3363"/>
                                  <a:pt x="8" y="3339"/>
                                </a:cubicBezTo>
                                <a:cubicBezTo>
                                  <a:pt x="107" y="3382"/>
                                  <a:pt x="197" y="3421"/>
                                  <a:pt x="296" y="3461"/>
                                </a:cubicBezTo>
                                <a:cubicBezTo>
                                  <a:pt x="238" y="3489"/>
                                  <a:pt x="205" y="3519"/>
                                  <a:pt x="173" y="3550"/>
                                </a:cubicBezTo>
                                <a:close/>
                                <a:moveTo>
                                  <a:pt x="173" y="4136"/>
                                </a:moveTo>
                                <a:cubicBezTo>
                                  <a:pt x="271" y="4130"/>
                                  <a:pt x="362" y="4127"/>
                                  <a:pt x="460" y="4121"/>
                                </a:cubicBezTo>
                                <a:cubicBezTo>
                                  <a:pt x="559" y="4161"/>
                                  <a:pt x="649" y="4200"/>
                                  <a:pt x="748" y="4240"/>
                                </a:cubicBezTo>
                                <a:cubicBezTo>
                                  <a:pt x="715" y="4197"/>
                                  <a:pt x="674" y="4154"/>
                                  <a:pt x="641" y="4112"/>
                                </a:cubicBezTo>
                                <a:cubicBezTo>
                                  <a:pt x="740" y="4106"/>
                                  <a:pt x="830" y="4096"/>
                                  <a:pt x="929" y="4090"/>
                                </a:cubicBezTo>
                                <a:cubicBezTo>
                                  <a:pt x="814" y="4072"/>
                                  <a:pt x="690" y="4054"/>
                                  <a:pt x="575" y="4032"/>
                                </a:cubicBezTo>
                                <a:cubicBezTo>
                                  <a:pt x="542" y="3989"/>
                                  <a:pt x="501" y="3947"/>
                                  <a:pt x="468" y="3901"/>
                                </a:cubicBezTo>
                                <a:cubicBezTo>
                                  <a:pt x="436" y="3931"/>
                                  <a:pt x="395" y="3962"/>
                                  <a:pt x="362" y="3993"/>
                                </a:cubicBezTo>
                                <a:cubicBezTo>
                                  <a:pt x="247" y="3971"/>
                                  <a:pt x="123" y="3950"/>
                                  <a:pt x="8" y="3925"/>
                                </a:cubicBezTo>
                                <a:cubicBezTo>
                                  <a:pt x="107" y="3968"/>
                                  <a:pt x="197" y="4008"/>
                                  <a:pt x="296" y="4048"/>
                                </a:cubicBezTo>
                                <a:cubicBezTo>
                                  <a:pt x="238" y="4075"/>
                                  <a:pt x="205" y="4106"/>
                                  <a:pt x="173" y="4136"/>
                                </a:cubicBezTo>
                                <a:close/>
                                <a:moveTo>
                                  <a:pt x="173" y="4723"/>
                                </a:moveTo>
                                <a:cubicBezTo>
                                  <a:pt x="271" y="4717"/>
                                  <a:pt x="362" y="4713"/>
                                  <a:pt x="460" y="4707"/>
                                </a:cubicBezTo>
                                <a:cubicBezTo>
                                  <a:pt x="559" y="4747"/>
                                  <a:pt x="649" y="4787"/>
                                  <a:pt x="748" y="4826"/>
                                </a:cubicBezTo>
                                <a:cubicBezTo>
                                  <a:pt x="715" y="4784"/>
                                  <a:pt x="674" y="4741"/>
                                  <a:pt x="641" y="4698"/>
                                </a:cubicBezTo>
                                <a:cubicBezTo>
                                  <a:pt x="740" y="4692"/>
                                  <a:pt x="830" y="4683"/>
                                  <a:pt x="929" y="4677"/>
                                </a:cubicBezTo>
                                <a:cubicBezTo>
                                  <a:pt x="814" y="4658"/>
                                  <a:pt x="690" y="4640"/>
                                  <a:pt x="575" y="4619"/>
                                </a:cubicBezTo>
                                <a:cubicBezTo>
                                  <a:pt x="542" y="4576"/>
                                  <a:pt x="501" y="4533"/>
                                  <a:pt x="468" y="4487"/>
                                </a:cubicBezTo>
                                <a:cubicBezTo>
                                  <a:pt x="436" y="4518"/>
                                  <a:pt x="395" y="4548"/>
                                  <a:pt x="362" y="4579"/>
                                </a:cubicBezTo>
                                <a:cubicBezTo>
                                  <a:pt x="247" y="4558"/>
                                  <a:pt x="123" y="4536"/>
                                  <a:pt x="8" y="4512"/>
                                </a:cubicBezTo>
                                <a:cubicBezTo>
                                  <a:pt x="107" y="4555"/>
                                  <a:pt x="197" y="4594"/>
                                  <a:pt x="296" y="4634"/>
                                </a:cubicBezTo>
                                <a:cubicBezTo>
                                  <a:pt x="238" y="4662"/>
                                  <a:pt x="205" y="4692"/>
                                  <a:pt x="173" y="4723"/>
                                </a:cubicBezTo>
                                <a:close/>
                                <a:moveTo>
                                  <a:pt x="173" y="2963"/>
                                </a:moveTo>
                                <a:cubicBezTo>
                                  <a:pt x="271" y="2957"/>
                                  <a:pt x="362" y="2954"/>
                                  <a:pt x="460" y="2948"/>
                                </a:cubicBezTo>
                                <a:cubicBezTo>
                                  <a:pt x="559" y="2988"/>
                                  <a:pt x="649" y="3027"/>
                                  <a:pt x="748" y="3067"/>
                                </a:cubicBezTo>
                                <a:cubicBezTo>
                                  <a:pt x="715" y="3024"/>
                                  <a:pt x="674" y="2981"/>
                                  <a:pt x="641" y="2939"/>
                                </a:cubicBezTo>
                                <a:cubicBezTo>
                                  <a:pt x="740" y="2933"/>
                                  <a:pt x="830" y="2923"/>
                                  <a:pt x="929" y="2917"/>
                                </a:cubicBezTo>
                                <a:cubicBezTo>
                                  <a:pt x="814" y="2899"/>
                                  <a:pt x="690" y="2881"/>
                                  <a:pt x="575" y="2859"/>
                                </a:cubicBezTo>
                                <a:cubicBezTo>
                                  <a:pt x="542" y="2816"/>
                                  <a:pt x="501" y="2774"/>
                                  <a:pt x="468" y="2728"/>
                                </a:cubicBezTo>
                                <a:cubicBezTo>
                                  <a:pt x="436" y="2758"/>
                                  <a:pt x="395" y="2789"/>
                                  <a:pt x="362" y="2820"/>
                                </a:cubicBezTo>
                                <a:cubicBezTo>
                                  <a:pt x="247" y="2798"/>
                                  <a:pt x="123" y="2777"/>
                                  <a:pt x="8" y="2752"/>
                                </a:cubicBezTo>
                                <a:cubicBezTo>
                                  <a:pt x="107" y="2795"/>
                                  <a:pt x="197" y="2835"/>
                                  <a:pt x="296" y="2875"/>
                                </a:cubicBezTo>
                                <a:cubicBezTo>
                                  <a:pt x="238" y="2902"/>
                                  <a:pt x="205" y="2933"/>
                                  <a:pt x="173" y="2963"/>
                                </a:cubicBezTo>
                                <a:close/>
                                <a:moveTo>
                                  <a:pt x="2022" y="5001"/>
                                </a:moveTo>
                                <a:cubicBezTo>
                                  <a:pt x="2121" y="4988"/>
                                  <a:pt x="2211" y="4976"/>
                                  <a:pt x="2310" y="4961"/>
                                </a:cubicBezTo>
                                <a:cubicBezTo>
                                  <a:pt x="2408" y="4994"/>
                                  <a:pt x="2499" y="5025"/>
                                  <a:pt x="2597" y="5056"/>
                                </a:cubicBezTo>
                                <a:cubicBezTo>
                                  <a:pt x="2564" y="5016"/>
                                  <a:pt x="2523" y="4973"/>
                                  <a:pt x="2490" y="4933"/>
                                </a:cubicBezTo>
                                <a:cubicBezTo>
                                  <a:pt x="2589" y="4918"/>
                                  <a:pt x="2679" y="4906"/>
                                  <a:pt x="2778" y="4891"/>
                                </a:cubicBezTo>
                                <a:cubicBezTo>
                                  <a:pt x="2663" y="4881"/>
                                  <a:pt x="2540" y="4869"/>
                                  <a:pt x="2425" y="4860"/>
                                </a:cubicBezTo>
                                <a:cubicBezTo>
                                  <a:pt x="2392" y="4820"/>
                                  <a:pt x="2351" y="4778"/>
                                  <a:pt x="2318" y="4738"/>
                                </a:cubicBezTo>
                                <a:cubicBezTo>
                                  <a:pt x="2285" y="4771"/>
                                  <a:pt x="2244" y="4805"/>
                                  <a:pt x="2211" y="4839"/>
                                </a:cubicBezTo>
                                <a:cubicBezTo>
                                  <a:pt x="2096" y="4826"/>
                                  <a:pt x="1973" y="4814"/>
                                  <a:pt x="1858" y="4799"/>
                                </a:cubicBezTo>
                                <a:cubicBezTo>
                                  <a:pt x="1956" y="4833"/>
                                  <a:pt x="2047" y="4866"/>
                                  <a:pt x="2145" y="4900"/>
                                </a:cubicBezTo>
                                <a:cubicBezTo>
                                  <a:pt x="2096" y="4936"/>
                                  <a:pt x="2063" y="4967"/>
                                  <a:pt x="2022" y="5001"/>
                                </a:cubicBezTo>
                                <a:close/>
                                <a:moveTo>
                                  <a:pt x="567" y="5245"/>
                                </a:moveTo>
                                <a:cubicBezTo>
                                  <a:pt x="534" y="5202"/>
                                  <a:pt x="493" y="5159"/>
                                  <a:pt x="460" y="5114"/>
                                </a:cubicBezTo>
                                <a:cubicBezTo>
                                  <a:pt x="427" y="5144"/>
                                  <a:pt x="386" y="5175"/>
                                  <a:pt x="353" y="5205"/>
                                </a:cubicBezTo>
                                <a:cubicBezTo>
                                  <a:pt x="238" y="5184"/>
                                  <a:pt x="115" y="5162"/>
                                  <a:pt x="0" y="5138"/>
                                </a:cubicBezTo>
                                <a:cubicBezTo>
                                  <a:pt x="99" y="5181"/>
                                  <a:pt x="189" y="5221"/>
                                  <a:pt x="288" y="5260"/>
                                </a:cubicBezTo>
                                <a:cubicBezTo>
                                  <a:pt x="255" y="5291"/>
                                  <a:pt x="214" y="5321"/>
                                  <a:pt x="181" y="5352"/>
                                </a:cubicBezTo>
                                <a:cubicBezTo>
                                  <a:pt x="279" y="5346"/>
                                  <a:pt x="370" y="5343"/>
                                  <a:pt x="468" y="5337"/>
                                </a:cubicBezTo>
                                <a:cubicBezTo>
                                  <a:pt x="567" y="5376"/>
                                  <a:pt x="658" y="5416"/>
                                  <a:pt x="756" y="5456"/>
                                </a:cubicBezTo>
                                <a:cubicBezTo>
                                  <a:pt x="723" y="5413"/>
                                  <a:pt x="682" y="5370"/>
                                  <a:pt x="649" y="5327"/>
                                </a:cubicBezTo>
                                <a:cubicBezTo>
                                  <a:pt x="748" y="5321"/>
                                  <a:pt x="838" y="5312"/>
                                  <a:pt x="937" y="5306"/>
                                </a:cubicBezTo>
                                <a:cubicBezTo>
                                  <a:pt x="797" y="5285"/>
                                  <a:pt x="682" y="5266"/>
                                  <a:pt x="567" y="5245"/>
                                </a:cubicBezTo>
                                <a:close/>
                                <a:moveTo>
                                  <a:pt x="2022" y="4414"/>
                                </a:moveTo>
                                <a:cubicBezTo>
                                  <a:pt x="2121" y="4402"/>
                                  <a:pt x="2211" y="4390"/>
                                  <a:pt x="2310" y="4374"/>
                                </a:cubicBezTo>
                                <a:cubicBezTo>
                                  <a:pt x="2408" y="4408"/>
                                  <a:pt x="2499" y="4439"/>
                                  <a:pt x="2597" y="4469"/>
                                </a:cubicBezTo>
                                <a:cubicBezTo>
                                  <a:pt x="2564" y="4429"/>
                                  <a:pt x="2523" y="4387"/>
                                  <a:pt x="2490" y="4347"/>
                                </a:cubicBezTo>
                                <a:cubicBezTo>
                                  <a:pt x="2589" y="4332"/>
                                  <a:pt x="2679" y="4319"/>
                                  <a:pt x="2778" y="4304"/>
                                </a:cubicBezTo>
                                <a:cubicBezTo>
                                  <a:pt x="2663" y="4295"/>
                                  <a:pt x="2540" y="4283"/>
                                  <a:pt x="2425" y="4274"/>
                                </a:cubicBezTo>
                                <a:cubicBezTo>
                                  <a:pt x="2392" y="4234"/>
                                  <a:pt x="2351" y="4191"/>
                                  <a:pt x="2318" y="4151"/>
                                </a:cubicBezTo>
                                <a:cubicBezTo>
                                  <a:pt x="2285" y="4185"/>
                                  <a:pt x="2244" y="4219"/>
                                  <a:pt x="2211" y="4252"/>
                                </a:cubicBezTo>
                                <a:cubicBezTo>
                                  <a:pt x="2096" y="4240"/>
                                  <a:pt x="1973" y="4228"/>
                                  <a:pt x="1858" y="4212"/>
                                </a:cubicBezTo>
                                <a:cubicBezTo>
                                  <a:pt x="1956" y="4246"/>
                                  <a:pt x="2047" y="4280"/>
                                  <a:pt x="2145" y="4313"/>
                                </a:cubicBezTo>
                                <a:cubicBezTo>
                                  <a:pt x="2096" y="4347"/>
                                  <a:pt x="2063" y="4380"/>
                                  <a:pt x="2022" y="4414"/>
                                </a:cubicBezTo>
                                <a:close/>
                                <a:moveTo>
                                  <a:pt x="7595" y="5117"/>
                                </a:moveTo>
                                <a:cubicBezTo>
                                  <a:pt x="7693" y="5089"/>
                                  <a:pt x="7784" y="5062"/>
                                  <a:pt x="7882" y="5031"/>
                                </a:cubicBezTo>
                                <a:cubicBezTo>
                                  <a:pt x="7981" y="5049"/>
                                  <a:pt x="8071" y="5065"/>
                                  <a:pt x="8170" y="5083"/>
                                </a:cubicBezTo>
                                <a:cubicBezTo>
                                  <a:pt x="8137" y="5049"/>
                                  <a:pt x="8096" y="5013"/>
                                  <a:pt x="8063" y="4979"/>
                                </a:cubicBezTo>
                                <a:cubicBezTo>
                                  <a:pt x="8162" y="4952"/>
                                  <a:pt x="8252" y="4921"/>
                                  <a:pt x="8351" y="4891"/>
                                </a:cubicBezTo>
                                <a:cubicBezTo>
                                  <a:pt x="8236" y="4900"/>
                                  <a:pt x="8112" y="4906"/>
                                  <a:pt x="7997" y="4912"/>
                                </a:cubicBezTo>
                                <a:cubicBezTo>
                                  <a:pt x="7964" y="4878"/>
                                  <a:pt x="7923" y="4842"/>
                                  <a:pt x="7890" y="4808"/>
                                </a:cubicBezTo>
                                <a:cubicBezTo>
                                  <a:pt x="7858" y="4848"/>
                                  <a:pt x="7816" y="4888"/>
                                  <a:pt x="7784" y="4927"/>
                                </a:cubicBezTo>
                                <a:cubicBezTo>
                                  <a:pt x="7668" y="4933"/>
                                  <a:pt x="7545" y="4939"/>
                                  <a:pt x="7430" y="4946"/>
                                </a:cubicBezTo>
                                <a:cubicBezTo>
                                  <a:pt x="7529" y="4964"/>
                                  <a:pt x="7619" y="4982"/>
                                  <a:pt x="7718" y="5001"/>
                                </a:cubicBezTo>
                                <a:cubicBezTo>
                                  <a:pt x="7668" y="5037"/>
                                  <a:pt x="7627" y="5077"/>
                                  <a:pt x="7595" y="5117"/>
                                </a:cubicBezTo>
                                <a:close/>
                                <a:moveTo>
                                  <a:pt x="8893" y="4536"/>
                                </a:moveTo>
                                <a:cubicBezTo>
                                  <a:pt x="8860" y="4503"/>
                                  <a:pt x="8819" y="4466"/>
                                  <a:pt x="8786" y="4432"/>
                                </a:cubicBezTo>
                                <a:cubicBezTo>
                                  <a:pt x="8753" y="4472"/>
                                  <a:pt x="8712" y="4512"/>
                                  <a:pt x="8679" y="4552"/>
                                </a:cubicBezTo>
                                <a:cubicBezTo>
                                  <a:pt x="8564" y="4561"/>
                                  <a:pt x="8441" y="4567"/>
                                  <a:pt x="8326" y="4576"/>
                                </a:cubicBezTo>
                                <a:cubicBezTo>
                                  <a:pt x="8425" y="4591"/>
                                  <a:pt x="8515" y="4610"/>
                                  <a:pt x="8614" y="4625"/>
                                </a:cubicBezTo>
                                <a:cubicBezTo>
                                  <a:pt x="8581" y="4665"/>
                                  <a:pt x="8540" y="4704"/>
                                  <a:pt x="8507" y="4744"/>
                                </a:cubicBezTo>
                                <a:cubicBezTo>
                                  <a:pt x="8605" y="4713"/>
                                  <a:pt x="8696" y="4686"/>
                                  <a:pt x="8795" y="4655"/>
                                </a:cubicBezTo>
                                <a:cubicBezTo>
                                  <a:pt x="8893" y="4671"/>
                                  <a:pt x="8984" y="4686"/>
                                  <a:pt x="9082" y="4701"/>
                                </a:cubicBezTo>
                                <a:cubicBezTo>
                                  <a:pt x="9049" y="4668"/>
                                  <a:pt x="9008" y="4634"/>
                                  <a:pt x="8975" y="4597"/>
                                </a:cubicBezTo>
                                <a:cubicBezTo>
                                  <a:pt x="9074" y="4567"/>
                                  <a:pt x="9164" y="4536"/>
                                  <a:pt x="9263" y="4506"/>
                                </a:cubicBezTo>
                                <a:cubicBezTo>
                                  <a:pt x="9132" y="4518"/>
                                  <a:pt x="9016" y="4527"/>
                                  <a:pt x="8893" y="4536"/>
                                </a:cubicBezTo>
                                <a:close/>
                                <a:moveTo>
                                  <a:pt x="7595" y="4530"/>
                                </a:moveTo>
                                <a:cubicBezTo>
                                  <a:pt x="7693" y="4503"/>
                                  <a:pt x="7784" y="4475"/>
                                  <a:pt x="7882" y="4445"/>
                                </a:cubicBezTo>
                                <a:cubicBezTo>
                                  <a:pt x="7981" y="4463"/>
                                  <a:pt x="8071" y="4478"/>
                                  <a:pt x="8170" y="4497"/>
                                </a:cubicBezTo>
                                <a:cubicBezTo>
                                  <a:pt x="8137" y="4463"/>
                                  <a:pt x="8096" y="4426"/>
                                  <a:pt x="8063" y="4393"/>
                                </a:cubicBezTo>
                                <a:cubicBezTo>
                                  <a:pt x="8162" y="4365"/>
                                  <a:pt x="8252" y="4335"/>
                                  <a:pt x="8351" y="4304"/>
                                </a:cubicBezTo>
                                <a:cubicBezTo>
                                  <a:pt x="8236" y="4313"/>
                                  <a:pt x="8112" y="4319"/>
                                  <a:pt x="7997" y="4325"/>
                                </a:cubicBezTo>
                                <a:cubicBezTo>
                                  <a:pt x="7964" y="4292"/>
                                  <a:pt x="7923" y="4255"/>
                                  <a:pt x="7890" y="4222"/>
                                </a:cubicBezTo>
                                <a:cubicBezTo>
                                  <a:pt x="7858" y="4261"/>
                                  <a:pt x="7816" y="4301"/>
                                  <a:pt x="7784" y="4341"/>
                                </a:cubicBezTo>
                                <a:cubicBezTo>
                                  <a:pt x="7668" y="4347"/>
                                  <a:pt x="7545" y="4353"/>
                                  <a:pt x="7430" y="4359"/>
                                </a:cubicBezTo>
                                <a:cubicBezTo>
                                  <a:pt x="7529" y="4377"/>
                                  <a:pt x="7619" y="4396"/>
                                  <a:pt x="7718" y="4414"/>
                                </a:cubicBezTo>
                                <a:cubicBezTo>
                                  <a:pt x="7668" y="4451"/>
                                  <a:pt x="7627" y="4490"/>
                                  <a:pt x="7595" y="4530"/>
                                </a:cubicBezTo>
                                <a:close/>
                                <a:moveTo>
                                  <a:pt x="7595" y="3944"/>
                                </a:moveTo>
                                <a:cubicBezTo>
                                  <a:pt x="7693" y="3916"/>
                                  <a:pt x="7784" y="3889"/>
                                  <a:pt x="7882" y="3858"/>
                                </a:cubicBezTo>
                                <a:cubicBezTo>
                                  <a:pt x="7981" y="3876"/>
                                  <a:pt x="8071" y="3892"/>
                                  <a:pt x="8170" y="3910"/>
                                </a:cubicBezTo>
                                <a:cubicBezTo>
                                  <a:pt x="8137" y="3876"/>
                                  <a:pt x="8096" y="3840"/>
                                  <a:pt x="8063" y="3806"/>
                                </a:cubicBezTo>
                                <a:cubicBezTo>
                                  <a:pt x="8162" y="3779"/>
                                  <a:pt x="8252" y="3748"/>
                                  <a:pt x="8351" y="3718"/>
                                </a:cubicBezTo>
                                <a:cubicBezTo>
                                  <a:pt x="8236" y="3727"/>
                                  <a:pt x="8112" y="3733"/>
                                  <a:pt x="7997" y="3739"/>
                                </a:cubicBezTo>
                                <a:cubicBezTo>
                                  <a:pt x="7981" y="3727"/>
                                  <a:pt x="7973" y="3711"/>
                                  <a:pt x="7956" y="3699"/>
                                </a:cubicBezTo>
                                <a:cubicBezTo>
                                  <a:pt x="7907" y="3702"/>
                                  <a:pt x="7866" y="3705"/>
                                  <a:pt x="7816" y="3708"/>
                                </a:cubicBezTo>
                                <a:cubicBezTo>
                                  <a:pt x="7800" y="3724"/>
                                  <a:pt x="7792" y="3736"/>
                                  <a:pt x="7775" y="3751"/>
                                </a:cubicBezTo>
                                <a:cubicBezTo>
                                  <a:pt x="7660" y="3757"/>
                                  <a:pt x="7537" y="3763"/>
                                  <a:pt x="7422" y="3770"/>
                                </a:cubicBezTo>
                                <a:cubicBezTo>
                                  <a:pt x="7521" y="3788"/>
                                  <a:pt x="7611" y="3806"/>
                                  <a:pt x="7710" y="3825"/>
                                </a:cubicBezTo>
                                <a:cubicBezTo>
                                  <a:pt x="7668" y="3864"/>
                                  <a:pt x="7627" y="3904"/>
                                  <a:pt x="7595" y="3944"/>
                                </a:cubicBezTo>
                                <a:close/>
                                <a:moveTo>
                                  <a:pt x="8614" y="4038"/>
                                </a:moveTo>
                                <a:cubicBezTo>
                                  <a:pt x="8581" y="4078"/>
                                  <a:pt x="8540" y="4118"/>
                                  <a:pt x="8507" y="4157"/>
                                </a:cubicBezTo>
                                <a:cubicBezTo>
                                  <a:pt x="8605" y="4127"/>
                                  <a:pt x="8696" y="4099"/>
                                  <a:pt x="8795" y="4069"/>
                                </a:cubicBezTo>
                                <a:cubicBezTo>
                                  <a:pt x="8893" y="4084"/>
                                  <a:pt x="8984" y="4099"/>
                                  <a:pt x="9082" y="4115"/>
                                </a:cubicBezTo>
                                <a:cubicBezTo>
                                  <a:pt x="9049" y="4081"/>
                                  <a:pt x="9008" y="4048"/>
                                  <a:pt x="8975" y="4011"/>
                                </a:cubicBezTo>
                                <a:cubicBezTo>
                                  <a:pt x="9074" y="3980"/>
                                  <a:pt x="9164" y="3950"/>
                                  <a:pt x="9263" y="3919"/>
                                </a:cubicBezTo>
                                <a:cubicBezTo>
                                  <a:pt x="9148" y="3928"/>
                                  <a:pt x="9025" y="3938"/>
                                  <a:pt x="8910" y="3947"/>
                                </a:cubicBezTo>
                                <a:cubicBezTo>
                                  <a:pt x="8877" y="3913"/>
                                  <a:pt x="8836" y="3876"/>
                                  <a:pt x="8803" y="3843"/>
                                </a:cubicBezTo>
                                <a:cubicBezTo>
                                  <a:pt x="8770" y="3883"/>
                                  <a:pt x="8729" y="3922"/>
                                  <a:pt x="8696" y="3962"/>
                                </a:cubicBezTo>
                                <a:cubicBezTo>
                                  <a:pt x="8581" y="3971"/>
                                  <a:pt x="8458" y="3977"/>
                                  <a:pt x="8342" y="3986"/>
                                </a:cubicBezTo>
                                <a:cubicBezTo>
                                  <a:pt x="8416" y="4005"/>
                                  <a:pt x="8515" y="4020"/>
                                  <a:pt x="8614" y="4038"/>
                                </a:cubicBezTo>
                                <a:close/>
                                <a:moveTo>
                                  <a:pt x="20425" y="510"/>
                                </a:moveTo>
                                <a:lnTo>
                                  <a:pt x="20868" y="425"/>
                                </a:lnTo>
                                <a:lnTo>
                                  <a:pt x="21312" y="510"/>
                                </a:lnTo>
                                <a:lnTo>
                                  <a:pt x="21230" y="327"/>
                                </a:lnTo>
                                <a:lnTo>
                                  <a:pt x="21592" y="196"/>
                                </a:lnTo>
                                <a:lnTo>
                                  <a:pt x="21099" y="168"/>
                                </a:lnTo>
                                <a:lnTo>
                                  <a:pt x="20877" y="0"/>
                                </a:lnTo>
                                <a:lnTo>
                                  <a:pt x="20655" y="168"/>
                                </a:lnTo>
                                <a:lnTo>
                                  <a:pt x="20162" y="196"/>
                                </a:lnTo>
                                <a:lnTo>
                                  <a:pt x="20523" y="327"/>
                                </a:lnTo>
                                <a:lnTo>
                                  <a:pt x="20425" y="510"/>
                                </a:lnTo>
                                <a:close/>
                                <a:moveTo>
                                  <a:pt x="6132" y="4402"/>
                                </a:moveTo>
                                <a:cubicBezTo>
                                  <a:pt x="6099" y="4365"/>
                                  <a:pt x="6058" y="4329"/>
                                  <a:pt x="6025" y="4292"/>
                                </a:cubicBezTo>
                                <a:cubicBezTo>
                                  <a:pt x="5992" y="4329"/>
                                  <a:pt x="5951" y="4368"/>
                                  <a:pt x="5918" y="4405"/>
                                </a:cubicBezTo>
                                <a:cubicBezTo>
                                  <a:pt x="5803" y="4408"/>
                                  <a:pt x="5679" y="4408"/>
                                  <a:pt x="5564" y="4408"/>
                                </a:cubicBezTo>
                                <a:cubicBezTo>
                                  <a:pt x="5663" y="4429"/>
                                  <a:pt x="5753" y="4454"/>
                                  <a:pt x="5852" y="4475"/>
                                </a:cubicBezTo>
                                <a:cubicBezTo>
                                  <a:pt x="5819" y="4512"/>
                                  <a:pt x="5778" y="4552"/>
                                  <a:pt x="5745" y="4588"/>
                                </a:cubicBezTo>
                                <a:cubicBezTo>
                                  <a:pt x="5844" y="4564"/>
                                  <a:pt x="5934" y="4539"/>
                                  <a:pt x="6033" y="4515"/>
                                </a:cubicBezTo>
                                <a:cubicBezTo>
                                  <a:pt x="6132" y="4536"/>
                                  <a:pt x="6222" y="4558"/>
                                  <a:pt x="6321" y="4579"/>
                                </a:cubicBezTo>
                                <a:cubicBezTo>
                                  <a:pt x="6288" y="4542"/>
                                  <a:pt x="6247" y="4506"/>
                                  <a:pt x="6214" y="4469"/>
                                </a:cubicBezTo>
                                <a:cubicBezTo>
                                  <a:pt x="6312" y="4445"/>
                                  <a:pt x="6403" y="4420"/>
                                  <a:pt x="6501" y="4393"/>
                                </a:cubicBezTo>
                                <a:cubicBezTo>
                                  <a:pt x="6370" y="4399"/>
                                  <a:pt x="6247" y="4402"/>
                                  <a:pt x="6132" y="4402"/>
                                </a:cubicBezTo>
                                <a:close/>
                                <a:moveTo>
                                  <a:pt x="6312" y="3993"/>
                                </a:moveTo>
                                <a:cubicBezTo>
                                  <a:pt x="6279" y="3959"/>
                                  <a:pt x="6247" y="3925"/>
                                  <a:pt x="6214" y="3892"/>
                                </a:cubicBezTo>
                                <a:cubicBezTo>
                                  <a:pt x="6041" y="3919"/>
                                  <a:pt x="5893" y="3944"/>
                                  <a:pt x="5778" y="3965"/>
                                </a:cubicBezTo>
                                <a:cubicBezTo>
                                  <a:pt x="5770" y="3977"/>
                                  <a:pt x="5753" y="3989"/>
                                  <a:pt x="5745" y="4002"/>
                                </a:cubicBezTo>
                                <a:cubicBezTo>
                                  <a:pt x="5844" y="3977"/>
                                  <a:pt x="5934" y="3953"/>
                                  <a:pt x="6033" y="3928"/>
                                </a:cubicBezTo>
                                <a:cubicBezTo>
                                  <a:pt x="6115" y="3950"/>
                                  <a:pt x="6214" y="3971"/>
                                  <a:pt x="6312" y="3993"/>
                                </a:cubicBezTo>
                                <a:close/>
                                <a:moveTo>
                                  <a:pt x="5186" y="4680"/>
                                </a:moveTo>
                                <a:cubicBezTo>
                                  <a:pt x="5153" y="4643"/>
                                  <a:pt x="5112" y="4603"/>
                                  <a:pt x="5079" y="4567"/>
                                </a:cubicBezTo>
                                <a:cubicBezTo>
                                  <a:pt x="5047" y="4603"/>
                                  <a:pt x="5005" y="4640"/>
                                  <a:pt x="4973" y="4677"/>
                                </a:cubicBezTo>
                                <a:cubicBezTo>
                                  <a:pt x="4858" y="4677"/>
                                  <a:pt x="4734" y="4674"/>
                                  <a:pt x="4619" y="4671"/>
                                </a:cubicBezTo>
                                <a:cubicBezTo>
                                  <a:pt x="4718" y="4695"/>
                                  <a:pt x="4808" y="4720"/>
                                  <a:pt x="4907" y="4744"/>
                                </a:cubicBezTo>
                                <a:cubicBezTo>
                                  <a:pt x="4874" y="4781"/>
                                  <a:pt x="4833" y="4817"/>
                                  <a:pt x="4800" y="4854"/>
                                </a:cubicBezTo>
                                <a:cubicBezTo>
                                  <a:pt x="4899" y="4833"/>
                                  <a:pt x="4989" y="4811"/>
                                  <a:pt x="5088" y="4790"/>
                                </a:cubicBezTo>
                                <a:cubicBezTo>
                                  <a:pt x="5186" y="4814"/>
                                  <a:pt x="5277" y="4836"/>
                                  <a:pt x="5375" y="4860"/>
                                </a:cubicBezTo>
                                <a:cubicBezTo>
                                  <a:pt x="5342" y="4823"/>
                                  <a:pt x="5301" y="4787"/>
                                  <a:pt x="5268" y="4747"/>
                                </a:cubicBezTo>
                                <a:cubicBezTo>
                                  <a:pt x="5367" y="4726"/>
                                  <a:pt x="5458" y="4701"/>
                                  <a:pt x="5556" y="4677"/>
                                </a:cubicBezTo>
                                <a:cubicBezTo>
                                  <a:pt x="5416" y="4680"/>
                                  <a:pt x="5301" y="4680"/>
                                  <a:pt x="5186" y="4680"/>
                                </a:cubicBezTo>
                                <a:close/>
                                <a:moveTo>
                                  <a:pt x="6132" y="5621"/>
                                </a:moveTo>
                                <a:cubicBezTo>
                                  <a:pt x="6099" y="5584"/>
                                  <a:pt x="6058" y="5547"/>
                                  <a:pt x="6025" y="5511"/>
                                </a:cubicBezTo>
                                <a:cubicBezTo>
                                  <a:pt x="5992" y="5547"/>
                                  <a:pt x="5951" y="5587"/>
                                  <a:pt x="5918" y="5624"/>
                                </a:cubicBezTo>
                                <a:cubicBezTo>
                                  <a:pt x="5803" y="5627"/>
                                  <a:pt x="5679" y="5627"/>
                                  <a:pt x="5564" y="5627"/>
                                </a:cubicBezTo>
                                <a:cubicBezTo>
                                  <a:pt x="5663" y="5648"/>
                                  <a:pt x="5753" y="5673"/>
                                  <a:pt x="5852" y="5694"/>
                                </a:cubicBezTo>
                                <a:cubicBezTo>
                                  <a:pt x="5819" y="5731"/>
                                  <a:pt x="5778" y="5770"/>
                                  <a:pt x="5745" y="5807"/>
                                </a:cubicBezTo>
                                <a:cubicBezTo>
                                  <a:pt x="5844" y="5783"/>
                                  <a:pt x="5934" y="5758"/>
                                  <a:pt x="6033" y="5734"/>
                                </a:cubicBezTo>
                                <a:cubicBezTo>
                                  <a:pt x="6132" y="5755"/>
                                  <a:pt x="6222" y="5776"/>
                                  <a:pt x="6321" y="5798"/>
                                </a:cubicBezTo>
                                <a:cubicBezTo>
                                  <a:pt x="6288" y="5761"/>
                                  <a:pt x="6247" y="5725"/>
                                  <a:pt x="6214" y="5688"/>
                                </a:cubicBezTo>
                                <a:cubicBezTo>
                                  <a:pt x="6312" y="5663"/>
                                  <a:pt x="6403" y="5639"/>
                                  <a:pt x="6501" y="5612"/>
                                </a:cubicBezTo>
                                <a:cubicBezTo>
                                  <a:pt x="6370" y="5618"/>
                                  <a:pt x="6247" y="5618"/>
                                  <a:pt x="6132" y="5621"/>
                                </a:cubicBezTo>
                                <a:close/>
                                <a:moveTo>
                                  <a:pt x="5482" y="510"/>
                                </a:moveTo>
                                <a:lnTo>
                                  <a:pt x="5926" y="425"/>
                                </a:lnTo>
                                <a:lnTo>
                                  <a:pt x="6370" y="510"/>
                                </a:lnTo>
                                <a:lnTo>
                                  <a:pt x="6288" y="327"/>
                                </a:lnTo>
                                <a:lnTo>
                                  <a:pt x="6649" y="196"/>
                                </a:lnTo>
                                <a:lnTo>
                                  <a:pt x="6156" y="168"/>
                                </a:lnTo>
                                <a:lnTo>
                                  <a:pt x="5934" y="0"/>
                                </a:lnTo>
                                <a:lnTo>
                                  <a:pt x="5712" y="168"/>
                                </a:lnTo>
                                <a:lnTo>
                                  <a:pt x="5219" y="196"/>
                                </a:lnTo>
                                <a:lnTo>
                                  <a:pt x="5581" y="327"/>
                                </a:lnTo>
                                <a:lnTo>
                                  <a:pt x="5482" y="510"/>
                                </a:lnTo>
                                <a:close/>
                                <a:moveTo>
                                  <a:pt x="6132" y="4991"/>
                                </a:moveTo>
                                <a:cubicBezTo>
                                  <a:pt x="6099" y="4955"/>
                                  <a:pt x="6058" y="4918"/>
                                  <a:pt x="6025" y="4881"/>
                                </a:cubicBezTo>
                                <a:cubicBezTo>
                                  <a:pt x="5992" y="4918"/>
                                  <a:pt x="5951" y="4958"/>
                                  <a:pt x="5918" y="4994"/>
                                </a:cubicBezTo>
                                <a:cubicBezTo>
                                  <a:pt x="5803" y="4998"/>
                                  <a:pt x="5679" y="4998"/>
                                  <a:pt x="5564" y="4998"/>
                                </a:cubicBezTo>
                                <a:cubicBezTo>
                                  <a:pt x="5663" y="5019"/>
                                  <a:pt x="5753" y="5043"/>
                                  <a:pt x="5852" y="5065"/>
                                </a:cubicBezTo>
                                <a:cubicBezTo>
                                  <a:pt x="5819" y="5101"/>
                                  <a:pt x="5778" y="5141"/>
                                  <a:pt x="5745" y="5178"/>
                                </a:cubicBezTo>
                                <a:cubicBezTo>
                                  <a:pt x="5844" y="5153"/>
                                  <a:pt x="5934" y="5129"/>
                                  <a:pt x="6033" y="5104"/>
                                </a:cubicBezTo>
                                <a:cubicBezTo>
                                  <a:pt x="6132" y="5126"/>
                                  <a:pt x="6222" y="5147"/>
                                  <a:pt x="6321" y="5169"/>
                                </a:cubicBezTo>
                                <a:cubicBezTo>
                                  <a:pt x="6288" y="5132"/>
                                  <a:pt x="6247" y="5095"/>
                                  <a:pt x="6214" y="5059"/>
                                </a:cubicBezTo>
                                <a:cubicBezTo>
                                  <a:pt x="6312" y="5034"/>
                                  <a:pt x="6403" y="5010"/>
                                  <a:pt x="6501" y="4982"/>
                                </a:cubicBezTo>
                                <a:cubicBezTo>
                                  <a:pt x="6370" y="4985"/>
                                  <a:pt x="6247" y="4988"/>
                                  <a:pt x="6132" y="4991"/>
                                </a:cubicBezTo>
                                <a:close/>
                                <a:moveTo>
                                  <a:pt x="5186" y="4093"/>
                                </a:moveTo>
                                <a:cubicBezTo>
                                  <a:pt x="5153" y="4057"/>
                                  <a:pt x="5112" y="4017"/>
                                  <a:pt x="5079" y="3980"/>
                                </a:cubicBezTo>
                                <a:cubicBezTo>
                                  <a:pt x="5047" y="4017"/>
                                  <a:pt x="5005" y="4054"/>
                                  <a:pt x="4973" y="4090"/>
                                </a:cubicBezTo>
                                <a:cubicBezTo>
                                  <a:pt x="4858" y="4090"/>
                                  <a:pt x="4734" y="4087"/>
                                  <a:pt x="4619" y="4084"/>
                                </a:cubicBezTo>
                                <a:cubicBezTo>
                                  <a:pt x="4718" y="4109"/>
                                  <a:pt x="4808" y="4133"/>
                                  <a:pt x="4907" y="4157"/>
                                </a:cubicBezTo>
                                <a:cubicBezTo>
                                  <a:pt x="4874" y="4194"/>
                                  <a:pt x="4833" y="4231"/>
                                  <a:pt x="4800" y="4267"/>
                                </a:cubicBezTo>
                                <a:cubicBezTo>
                                  <a:pt x="4899" y="4246"/>
                                  <a:pt x="4989" y="4225"/>
                                  <a:pt x="5088" y="4203"/>
                                </a:cubicBezTo>
                                <a:cubicBezTo>
                                  <a:pt x="5186" y="4228"/>
                                  <a:pt x="5277" y="4249"/>
                                  <a:pt x="5375" y="4274"/>
                                </a:cubicBezTo>
                                <a:cubicBezTo>
                                  <a:pt x="5342" y="4237"/>
                                  <a:pt x="5301" y="4200"/>
                                  <a:pt x="5268" y="4161"/>
                                </a:cubicBezTo>
                                <a:cubicBezTo>
                                  <a:pt x="5367" y="4139"/>
                                  <a:pt x="5458" y="4115"/>
                                  <a:pt x="5556" y="4090"/>
                                </a:cubicBezTo>
                                <a:cubicBezTo>
                                  <a:pt x="5416" y="4093"/>
                                  <a:pt x="5301" y="4093"/>
                                  <a:pt x="5186" y="4093"/>
                                </a:cubicBezTo>
                                <a:close/>
                                <a:moveTo>
                                  <a:pt x="2022" y="3238"/>
                                </a:moveTo>
                                <a:cubicBezTo>
                                  <a:pt x="2121" y="3226"/>
                                  <a:pt x="2211" y="3214"/>
                                  <a:pt x="2310" y="3198"/>
                                </a:cubicBezTo>
                                <a:cubicBezTo>
                                  <a:pt x="2408" y="3232"/>
                                  <a:pt x="2499" y="3262"/>
                                  <a:pt x="2597" y="3293"/>
                                </a:cubicBezTo>
                                <a:cubicBezTo>
                                  <a:pt x="2564" y="3253"/>
                                  <a:pt x="2523" y="3211"/>
                                  <a:pt x="2490" y="3171"/>
                                </a:cubicBezTo>
                                <a:cubicBezTo>
                                  <a:pt x="2589" y="3156"/>
                                  <a:pt x="2679" y="3143"/>
                                  <a:pt x="2778" y="3128"/>
                                </a:cubicBezTo>
                                <a:cubicBezTo>
                                  <a:pt x="2663" y="3119"/>
                                  <a:pt x="2540" y="3107"/>
                                  <a:pt x="2425" y="3097"/>
                                </a:cubicBezTo>
                                <a:cubicBezTo>
                                  <a:pt x="2392" y="3058"/>
                                  <a:pt x="2351" y="3015"/>
                                  <a:pt x="2318" y="2975"/>
                                </a:cubicBezTo>
                                <a:cubicBezTo>
                                  <a:pt x="2285" y="3009"/>
                                  <a:pt x="2244" y="3043"/>
                                  <a:pt x="2211" y="3076"/>
                                </a:cubicBezTo>
                                <a:cubicBezTo>
                                  <a:pt x="2096" y="3064"/>
                                  <a:pt x="1973" y="3052"/>
                                  <a:pt x="1858" y="3036"/>
                                </a:cubicBezTo>
                                <a:cubicBezTo>
                                  <a:pt x="1956" y="3070"/>
                                  <a:pt x="2047" y="3104"/>
                                  <a:pt x="2145" y="3137"/>
                                </a:cubicBezTo>
                                <a:cubicBezTo>
                                  <a:pt x="2096" y="3174"/>
                                  <a:pt x="2063" y="3207"/>
                                  <a:pt x="2022" y="3238"/>
                                </a:cubicBezTo>
                                <a:close/>
                                <a:moveTo>
                                  <a:pt x="9559" y="4866"/>
                                </a:moveTo>
                                <a:cubicBezTo>
                                  <a:pt x="9526" y="4906"/>
                                  <a:pt x="9485" y="4946"/>
                                  <a:pt x="9452" y="4988"/>
                                </a:cubicBezTo>
                                <a:cubicBezTo>
                                  <a:pt x="9551" y="4958"/>
                                  <a:pt x="9641" y="4927"/>
                                  <a:pt x="9740" y="4894"/>
                                </a:cubicBezTo>
                                <a:cubicBezTo>
                                  <a:pt x="9838" y="4909"/>
                                  <a:pt x="9929" y="4924"/>
                                  <a:pt x="10027" y="4936"/>
                                </a:cubicBezTo>
                                <a:cubicBezTo>
                                  <a:pt x="9995" y="4903"/>
                                  <a:pt x="9953" y="4869"/>
                                  <a:pt x="9921" y="4836"/>
                                </a:cubicBezTo>
                                <a:cubicBezTo>
                                  <a:pt x="10019" y="4805"/>
                                  <a:pt x="10110" y="4771"/>
                                  <a:pt x="10208" y="4741"/>
                                </a:cubicBezTo>
                                <a:cubicBezTo>
                                  <a:pt x="10093" y="4753"/>
                                  <a:pt x="9970" y="4762"/>
                                  <a:pt x="9855" y="4775"/>
                                </a:cubicBezTo>
                                <a:cubicBezTo>
                                  <a:pt x="9822" y="4741"/>
                                  <a:pt x="9781" y="4707"/>
                                  <a:pt x="9748" y="4674"/>
                                </a:cubicBezTo>
                                <a:cubicBezTo>
                                  <a:pt x="9715" y="4713"/>
                                  <a:pt x="9674" y="4753"/>
                                  <a:pt x="9641" y="4796"/>
                                </a:cubicBezTo>
                                <a:cubicBezTo>
                                  <a:pt x="9526" y="4805"/>
                                  <a:pt x="9403" y="4817"/>
                                  <a:pt x="9288" y="4826"/>
                                </a:cubicBezTo>
                                <a:cubicBezTo>
                                  <a:pt x="9370" y="4839"/>
                                  <a:pt x="9460" y="4851"/>
                                  <a:pt x="9559" y="4866"/>
                                </a:cubicBezTo>
                                <a:close/>
                                <a:moveTo>
                                  <a:pt x="9879" y="21258"/>
                                </a:moveTo>
                                <a:lnTo>
                                  <a:pt x="9658" y="21090"/>
                                </a:lnTo>
                                <a:lnTo>
                                  <a:pt x="9436" y="21258"/>
                                </a:lnTo>
                                <a:lnTo>
                                  <a:pt x="8942" y="21285"/>
                                </a:lnTo>
                                <a:lnTo>
                                  <a:pt x="9304" y="21417"/>
                                </a:lnTo>
                                <a:lnTo>
                                  <a:pt x="9222" y="21600"/>
                                </a:lnTo>
                                <a:lnTo>
                                  <a:pt x="9666" y="21514"/>
                                </a:lnTo>
                                <a:lnTo>
                                  <a:pt x="10110" y="21600"/>
                                </a:lnTo>
                                <a:lnTo>
                                  <a:pt x="10027" y="21417"/>
                                </a:lnTo>
                                <a:lnTo>
                                  <a:pt x="10389" y="21285"/>
                                </a:lnTo>
                                <a:lnTo>
                                  <a:pt x="9879" y="21258"/>
                                </a:lnTo>
                                <a:close/>
                                <a:moveTo>
                                  <a:pt x="9847" y="4185"/>
                                </a:moveTo>
                                <a:cubicBezTo>
                                  <a:pt x="9814" y="4151"/>
                                  <a:pt x="9773" y="4118"/>
                                  <a:pt x="9740" y="4084"/>
                                </a:cubicBezTo>
                                <a:cubicBezTo>
                                  <a:pt x="9707" y="4124"/>
                                  <a:pt x="9666" y="4164"/>
                                  <a:pt x="9633" y="4206"/>
                                </a:cubicBezTo>
                                <a:cubicBezTo>
                                  <a:pt x="9518" y="4216"/>
                                  <a:pt x="9395" y="4228"/>
                                  <a:pt x="9279" y="4237"/>
                                </a:cubicBezTo>
                                <a:cubicBezTo>
                                  <a:pt x="9378" y="4252"/>
                                  <a:pt x="9468" y="4267"/>
                                  <a:pt x="9567" y="4283"/>
                                </a:cubicBezTo>
                                <a:cubicBezTo>
                                  <a:pt x="9534" y="4322"/>
                                  <a:pt x="9493" y="4362"/>
                                  <a:pt x="9460" y="4405"/>
                                </a:cubicBezTo>
                                <a:cubicBezTo>
                                  <a:pt x="9559" y="4374"/>
                                  <a:pt x="9649" y="4344"/>
                                  <a:pt x="9748" y="4310"/>
                                </a:cubicBezTo>
                                <a:cubicBezTo>
                                  <a:pt x="9847" y="4325"/>
                                  <a:pt x="9937" y="4341"/>
                                  <a:pt x="10036" y="4353"/>
                                </a:cubicBezTo>
                                <a:cubicBezTo>
                                  <a:pt x="10003" y="4319"/>
                                  <a:pt x="9962" y="4286"/>
                                  <a:pt x="9929" y="4252"/>
                                </a:cubicBezTo>
                                <a:cubicBezTo>
                                  <a:pt x="10027" y="4222"/>
                                  <a:pt x="10118" y="4188"/>
                                  <a:pt x="10216" y="4157"/>
                                </a:cubicBezTo>
                                <a:cubicBezTo>
                                  <a:pt x="10077" y="4164"/>
                                  <a:pt x="9962" y="4176"/>
                                  <a:pt x="9847" y="4185"/>
                                </a:cubicBezTo>
                                <a:close/>
                                <a:moveTo>
                                  <a:pt x="8967" y="5187"/>
                                </a:moveTo>
                                <a:cubicBezTo>
                                  <a:pt x="9066" y="5156"/>
                                  <a:pt x="9156" y="5126"/>
                                  <a:pt x="9255" y="5095"/>
                                </a:cubicBezTo>
                                <a:cubicBezTo>
                                  <a:pt x="9140" y="5104"/>
                                  <a:pt x="9016" y="5114"/>
                                  <a:pt x="8901" y="5123"/>
                                </a:cubicBezTo>
                                <a:cubicBezTo>
                                  <a:pt x="8868" y="5089"/>
                                  <a:pt x="8827" y="5053"/>
                                  <a:pt x="8795" y="5019"/>
                                </a:cubicBezTo>
                                <a:cubicBezTo>
                                  <a:pt x="8762" y="5059"/>
                                  <a:pt x="8721" y="5098"/>
                                  <a:pt x="8688" y="5138"/>
                                </a:cubicBezTo>
                                <a:cubicBezTo>
                                  <a:pt x="8573" y="5147"/>
                                  <a:pt x="8449" y="5153"/>
                                  <a:pt x="8334" y="5162"/>
                                </a:cubicBezTo>
                                <a:cubicBezTo>
                                  <a:pt x="8433" y="5178"/>
                                  <a:pt x="8523" y="5196"/>
                                  <a:pt x="8622" y="5211"/>
                                </a:cubicBezTo>
                                <a:cubicBezTo>
                                  <a:pt x="8589" y="5251"/>
                                  <a:pt x="8548" y="5291"/>
                                  <a:pt x="8515" y="5331"/>
                                </a:cubicBezTo>
                                <a:cubicBezTo>
                                  <a:pt x="8614" y="5300"/>
                                  <a:pt x="8704" y="5272"/>
                                  <a:pt x="8803" y="5242"/>
                                </a:cubicBezTo>
                                <a:cubicBezTo>
                                  <a:pt x="8901" y="5257"/>
                                  <a:pt x="8992" y="5272"/>
                                  <a:pt x="9090" y="5288"/>
                                </a:cubicBezTo>
                                <a:cubicBezTo>
                                  <a:pt x="9033" y="5254"/>
                                  <a:pt x="9000" y="5221"/>
                                  <a:pt x="8967" y="5187"/>
                                </a:cubicBezTo>
                                <a:close/>
                                <a:moveTo>
                                  <a:pt x="6929" y="3950"/>
                                </a:moveTo>
                                <a:cubicBezTo>
                                  <a:pt x="6896" y="3989"/>
                                  <a:pt x="6855" y="4026"/>
                                  <a:pt x="6822" y="4066"/>
                                </a:cubicBezTo>
                                <a:cubicBezTo>
                                  <a:pt x="6707" y="4069"/>
                                  <a:pt x="6584" y="4075"/>
                                  <a:pt x="6468" y="4078"/>
                                </a:cubicBezTo>
                                <a:cubicBezTo>
                                  <a:pt x="6567" y="4099"/>
                                  <a:pt x="6658" y="4118"/>
                                  <a:pt x="6756" y="4139"/>
                                </a:cubicBezTo>
                                <a:cubicBezTo>
                                  <a:pt x="6723" y="4179"/>
                                  <a:pt x="6682" y="4216"/>
                                  <a:pt x="6649" y="4255"/>
                                </a:cubicBezTo>
                                <a:cubicBezTo>
                                  <a:pt x="6748" y="4228"/>
                                  <a:pt x="6838" y="4203"/>
                                  <a:pt x="6937" y="4176"/>
                                </a:cubicBezTo>
                                <a:cubicBezTo>
                                  <a:pt x="7036" y="4194"/>
                                  <a:pt x="7126" y="4216"/>
                                  <a:pt x="7225" y="4234"/>
                                </a:cubicBezTo>
                                <a:cubicBezTo>
                                  <a:pt x="7192" y="4197"/>
                                  <a:pt x="7151" y="4164"/>
                                  <a:pt x="7118" y="4127"/>
                                </a:cubicBezTo>
                                <a:cubicBezTo>
                                  <a:pt x="7216" y="4099"/>
                                  <a:pt x="7307" y="4072"/>
                                  <a:pt x="7405" y="4044"/>
                                </a:cubicBezTo>
                                <a:cubicBezTo>
                                  <a:pt x="7290" y="4051"/>
                                  <a:pt x="7167" y="4057"/>
                                  <a:pt x="7052" y="4060"/>
                                </a:cubicBezTo>
                                <a:cubicBezTo>
                                  <a:pt x="7003" y="4023"/>
                                  <a:pt x="6970" y="3986"/>
                                  <a:pt x="6929" y="3950"/>
                                </a:cubicBezTo>
                                <a:close/>
                                <a:moveTo>
                                  <a:pt x="7989" y="5544"/>
                                </a:moveTo>
                                <a:cubicBezTo>
                                  <a:pt x="7956" y="5511"/>
                                  <a:pt x="7915" y="5474"/>
                                  <a:pt x="7882" y="5440"/>
                                </a:cubicBezTo>
                                <a:cubicBezTo>
                                  <a:pt x="7849" y="5480"/>
                                  <a:pt x="7808" y="5520"/>
                                  <a:pt x="7775" y="5560"/>
                                </a:cubicBezTo>
                                <a:cubicBezTo>
                                  <a:pt x="7660" y="5566"/>
                                  <a:pt x="7537" y="5572"/>
                                  <a:pt x="7422" y="5578"/>
                                </a:cubicBezTo>
                                <a:cubicBezTo>
                                  <a:pt x="7521" y="5596"/>
                                  <a:pt x="7611" y="5615"/>
                                  <a:pt x="7710" y="5633"/>
                                </a:cubicBezTo>
                                <a:cubicBezTo>
                                  <a:pt x="7677" y="5673"/>
                                  <a:pt x="7636" y="5712"/>
                                  <a:pt x="7603" y="5749"/>
                                </a:cubicBezTo>
                                <a:cubicBezTo>
                                  <a:pt x="7701" y="5722"/>
                                  <a:pt x="7792" y="5694"/>
                                  <a:pt x="7890" y="5663"/>
                                </a:cubicBezTo>
                                <a:cubicBezTo>
                                  <a:pt x="7989" y="5682"/>
                                  <a:pt x="8079" y="5697"/>
                                  <a:pt x="8178" y="5715"/>
                                </a:cubicBezTo>
                                <a:cubicBezTo>
                                  <a:pt x="8145" y="5682"/>
                                  <a:pt x="8104" y="5645"/>
                                  <a:pt x="8071" y="5612"/>
                                </a:cubicBezTo>
                                <a:cubicBezTo>
                                  <a:pt x="8170" y="5584"/>
                                  <a:pt x="8260" y="5554"/>
                                  <a:pt x="8359" y="5523"/>
                                </a:cubicBezTo>
                                <a:cubicBezTo>
                                  <a:pt x="8227" y="5532"/>
                                  <a:pt x="8104" y="5538"/>
                                  <a:pt x="7989" y="5544"/>
                                </a:cubicBezTo>
                                <a:close/>
                                <a:moveTo>
                                  <a:pt x="17359" y="21258"/>
                                </a:moveTo>
                                <a:lnTo>
                                  <a:pt x="17137" y="21090"/>
                                </a:lnTo>
                                <a:lnTo>
                                  <a:pt x="16915" y="21258"/>
                                </a:lnTo>
                                <a:lnTo>
                                  <a:pt x="16422" y="21285"/>
                                </a:lnTo>
                                <a:lnTo>
                                  <a:pt x="16784" y="21417"/>
                                </a:lnTo>
                                <a:lnTo>
                                  <a:pt x="16701" y="21600"/>
                                </a:lnTo>
                                <a:lnTo>
                                  <a:pt x="17145" y="21514"/>
                                </a:lnTo>
                                <a:lnTo>
                                  <a:pt x="17589" y="21600"/>
                                </a:lnTo>
                                <a:lnTo>
                                  <a:pt x="17507" y="21417"/>
                                </a:lnTo>
                                <a:lnTo>
                                  <a:pt x="17868" y="21285"/>
                                </a:lnTo>
                                <a:lnTo>
                                  <a:pt x="17359" y="21258"/>
                                </a:lnTo>
                                <a:close/>
                                <a:moveTo>
                                  <a:pt x="9658" y="3"/>
                                </a:moveTo>
                                <a:lnTo>
                                  <a:pt x="9436" y="171"/>
                                </a:lnTo>
                                <a:lnTo>
                                  <a:pt x="8942" y="199"/>
                                </a:lnTo>
                                <a:lnTo>
                                  <a:pt x="9304" y="330"/>
                                </a:lnTo>
                                <a:lnTo>
                                  <a:pt x="9222" y="513"/>
                                </a:lnTo>
                                <a:lnTo>
                                  <a:pt x="9666" y="428"/>
                                </a:lnTo>
                                <a:lnTo>
                                  <a:pt x="10110" y="513"/>
                                </a:lnTo>
                                <a:lnTo>
                                  <a:pt x="10027" y="330"/>
                                </a:lnTo>
                                <a:lnTo>
                                  <a:pt x="10389" y="199"/>
                                </a:lnTo>
                                <a:lnTo>
                                  <a:pt x="9896" y="171"/>
                                </a:lnTo>
                                <a:lnTo>
                                  <a:pt x="9658" y="3"/>
                                </a:lnTo>
                                <a:close/>
                                <a:moveTo>
                                  <a:pt x="17137" y="3"/>
                                </a:moveTo>
                                <a:lnTo>
                                  <a:pt x="16915" y="171"/>
                                </a:lnTo>
                                <a:lnTo>
                                  <a:pt x="16422" y="199"/>
                                </a:lnTo>
                                <a:lnTo>
                                  <a:pt x="16784" y="330"/>
                                </a:lnTo>
                                <a:lnTo>
                                  <a:pt x="16701" y="513"/>
                                </a:lnTo>
                                <a:lnTo>
                                  <a:pt x="17145" y="428"/>
                                </a:lnTo>
                                <a:lnTo>
                                  <a:pt x="17589" y="513"/>
                                </a:lnTo>
                                <a:lnTo>
                                  <a:pt x="17507" y="330"/>
                                </a:lnTo>
                                <a:lnTo>
                                  <a:pt x="17868" y="199"/>
                                </a:lnTo>
                                <a:lnTo>
                                  <a:pt x="17375" y="171"/>
                                </a:lnTo>
                                <a:lnTo>
                                  <a:pt x="17137" y="3"/>
                                </a:lnTo>
                                <a:close/>
                                <a:moveTo>
                                  <a:pt x="21090" y="21258"/>
                                </a:moveTo>
                                <a:lnTo>
                                  <a:pt x="20868" y="21090"/>
                                </a:lnTo>
                                <a:lnTo>
                                  <a:pt x="20647" y="21258"/>
                                </a:lnTo>
                                <a:lnTo>
                                  <a:pt x="20153" y="21285"/>
                                </a:lnTo>
                                <a:lnTo>
                                  <a:pt x="20515" y="21417"/>
                                </a:lnTo>
                                <a:lnTo>
                                  <a:pt x="20433" y="21600"/>
                                </a:lnTo>
                                <a:lnTo>
                                  <a:pt x="20877" y="21514"/>
                                </a:lnTo>
                                <a:lnTo>
                                  <a:pt x="21321" y="21600"/>
                                </a:lnTo>
                                <a:lnTo>
                                  <a:pt x="21238" y="21417"/>
                                </a:lnTo>
                                <a:lnTo>
                                  <a:pt x="21600" y="21285"/>
                                </a:lnTo>
                                <a:lnTo>
                                  <a:pt x="21090" y="21258"/>
                                </a:lnTo>
                                <a:close/>
                                <a:moveTo>
                                  <a:pt x="6929" y="4539"/>
                                </a:moveTo>
                                <a:cubicBezTo>
                                  <a:pt x="6896" y="4579"/>
                                  <a:pt x="6855" y="4616"/>
                                  <a:pt x="6822" y="4655"/>
                                </a:cubicBezTo>
                                <a:cubicBezTo>
                                  <a:pt x="6707" y="4658"/>
                                  <a:pt x="6584" y="4665"/>
                                  <a:pt x="6468" y="4668"/>
                                </a:cubicBezTo>
                                <a:cubicBezTo>
                                  <a:pt x="6567" y="4689"/>
                                  <a:pt x="6658" y="4707"/>
                                  <a:pt x="6756" y="4729"/>
                                </a:cubicBezTo>
                                <a:cubicBezTo>
                                  <a:pt x="6723" y="4768"/>
                                  <a:pt x="6682" y="4805"/>
                                  <a:pt x="6649" y="4845"/>
                                </a:cubicBezTo>
                                <a:cubicBezTo>
                                  <a:pt x="6748" y="4817"/>
                                  <a:pt x="6838" y="4793"/>
                                  <a:pt x="6937" y="4765"/>
                                </a:cubicBezTo>
                                <a:cubicBezTo>
                                  <a:pt x="7036" y="4784"/>
                                  <a:pt x="7126" y="4805"/>
                                  <a:pt x="7225" y="4823"/>
                                </a:cubicBezTo>
                                <a:cubicBezTo>
                                  <a:pt x="7192" y="4787"/>
                                  <a:pt x="7151" y="4753"/>
                                  <a:pt x="7118" y="4717"/>
                                </a:cubicBezTo>
                                <a:cubicBezTo>
                                  <a:pt x="7216" y="4689"/>
                                  <a:pt x="7307" y="4662"/>
                                  <a:pt x="7405" y="4634"/>
                                </a:cubicBezTo>
                                <a:cubicBezTo>
                                  <a:pt x="7290" y="4640"/>
                                  <a:pt x="7167" y="4646"/>
                                  <a:pt x="7052" y="4649"/>
                                </a:cubicBezTo>
                                <a:cubicBezTo>
                                  <a:pt x="7003" y="4610"/>
                                  <a:pt x="6970" y="4573"/>
                                  <a:pt x="6929" y="4539"/>
                                </a:cubicBezTo>
                                <a:close/>
                                <a:moveTo>
                                  <a:pt x="13397" y="3"/>
                                </a:moveTo>
                                <a:lnTo>
                                  <a:pt x="13175" y="171"/>
                                </a:lnTo>
                                <a:lnTo>
                                  <a:pt x="12682" y="199"/>
                                </a:lnTo>
                                <a:lnTo>
                                  <a:pt x="13044" y="330"/>
                                </a:lnTo>
                                <a:lnTo>
                                  <a:pt x="12962" y="513"/>
                                </a:lnTo>
                                <a:lnTo>
                                  <a:pt x="13405" y="428"/>
                                </a:lnTo>
                                <a:lnTo>
                                  <a:pt x="13849" y="513"/>
                                </a:lnTo>
                                <a:lnTo>
                                  <a:pt x="13767" y="330"/>
                                </a:lnTo>
                                <a:lnTo>
                                  <a:pt x="14129" y="199"/>
                                </a:lnTo>
                                <a:lnTo>
                                  <a:pt x="13636" y="171"/>
                                </a:lnTo>
                                <a:lnTo>
                                  <a:pt x="13397" y="3"/>
                                </a:lnTo>
                                <a:close/>
                                <a:moveTo>
                                  <a:pt x="13619" y="21258"/>
                                </a:moveTo>
                                <a:lnTo>
                                  <a:pt x="13397" y="21090"/>
                                </a:lnTo>
                                <a:lnTo>
                                  <a:pt x="13175" y="21258"/>
                                </a:lnTo>
                                <a:lnTo>
                                  <a:pt x="12682" y="21285"/>
                                </a:lnTo>
                                <a:lnTo>
                                  <a:pt x="13044" y="21417"/>
                                </a:lnTo>
                                <a:lnTo>
                                  <a:pt x="12962" y="21600"/>
                                </a:lnTo>
                                <a:lnTo>
                                  <a:pt x="13405" y="21514"/>
                                </a:lnTo>
                                <a:lnTo>
                                  <a:pt x="13849" y="21600"/>
                                </a:lnTo>
                                <a:lnTo>
                                  <a:pt x="13767" y="21417"/>
                                </a:lnTo>
                                <a:lnTo>
                                  <a:pt x="14129" y="21285"/>
                                </a:lnTo>
                                <a:lnTo>
                                  <a:pt x="13619" y="21258"/>
                                </a:lnTo>
                                <a:close/>
                                <a:moveTo>
                                  <a:pt x="3222" y="3324"/>
                                </a:moveTo>
                                <a:cubicBezTo>
                                  <a:pt x="3189" y="3357"/>
                                  <a:pt x="3148" y="3394"/>
                                  <a:pt x="3115" y="3427"/>
                                </a:cubicBezTo>
                                <a:cubicBezTo>
                                  <a:pt x="3000" y="3418"/>
                                  <a:pt x="2877" y="3409"/>
                                  <a:pt x="2762" y="3400"/>
                                </a:cubicBezTo>
                                <a:cubicBezTo>
                                  <a:pt x="2860" y="3430"/>
                                  <a:pt x="2951" y="3461"/>
                                  <a:pt x="3049" y="3492"/>
                                </a:cubicBezTo>
                                <a:cubicBezTo>
                                  <a:pt x="3016" y="3525"/>
                                  <a:pt x="2975" y="3562"/>
                                  <a:pt x="2942" y="3595"/>
                                </a:cubicBezTo>
                                <a:cubicBezTo>
                                  <a:pt x="3041" y="3580"/>
                                  <a:pt x="3132" y="3565"/>
                                  <a:pt x="3230" y="3547"/>
                                </a:cubicBezTo>
                                <a:cubicBezTo>
                                  <a:pt x="3329" y="3577"/>
                                  <a:pt x="3419" y="3605"/>
                                  <a:pt x="3518" y="3632"/>
                                </a:cubicBezTo>
                                <a:cubicBezTo>
                                  <a:pt x="3485" y="3592"/>
                                  <a:pt x="3444" y="3553"/>
                                  <a:pt x="3411" y="3513"/>
                                </a:cubicBezTo>
                                <a:cubicBezTo>
                                  <a:pt x="3510" y="3495"/>
                                  <a:pt x="3600" y="3479"/>
                                  <a:pt x="3699" y="3461"/>
                                </a:cubicBezTo>
                                <a:cubicBezTo>
                                  <a:pt x="3584" y="3455"/>
                                  <a:pt x="3460" y="3449"/>
                                  <a:pt x="3345" y="3440"/>
                                </a:cubicBezTo>
                                <a:cubicBezTo>
                                  <a:pt x="3288" y="3403"/>
                                  <a:pt x="3255" y="3363"/>
                                  <a:pt x="3222" y="3324"/>
                                </a:cubicBezTo>
                                <a:close/>
                                <a:moveTo>
                                  <a:pt x="7044" y="5233"/>
                                </a:moveTo>
                                <a:cubicBezTo>
                                  <a:pt x="7011" y="5196"/>
                                  <a:pt x="6970" y="5162"/>
                                  <a:pt x="6937" y="5126"/>
                                </a:cubicBezTo>
                                <a:cubicBezTo>
                                  <a:pt x="6904" y="5166"/>
                                  <a:pt x="6863" y="5202"/>
                                  <a:pt x="6830" y="5242"/>
                                </a:cubicBezTo>
                                <a:cubicBezTo>
                                  <a:pt x="6715" y="5245"/>
                                  <a:pt x="6592" y="5251"/>
                                  <a:pt x="6477" y="5254"/>
                                </a:cubicBezTo>
                                <a:cubicBezTo>
                                  <a:pt x="6575" y="5276"/>
                                  <a:pt x="6666" y="5294"/>
                                  <a:pt x="6764" y="5315"/>
                                </a:cubicBezTo>
                                <a:cubicBezTo>
                                  <a:pt x="6732" y="5355"/>
                                  <a:pt x="6690" y="5392"/>
                                  <a:pt x="6658" y="5431"/>
                                </a:cubicBezTo>
                                <a:cubicBezTo>
                                  <a:pt x="6756" y="5404"/>
                                  <a:pt x="6847" y="5379"/>
                                  <a:pt x="6945" y="5352"/>
                                </a:cubicBezTo>
                                <a:cubicBezTo>
                                  <a:pt x="7044" y="5370"/>
                                  <a:pt x="7134" y="5392"/>
                                  <a:pt x="7233" y="5410"/>
                                </a:cubicBezTo>
                                <a:cubicBezTo>
                                  <a:pt x="7200" y="5373"/>
                                  <a:pt x="7159" y="5340"/>
                                  <a:pt x="7126" y="5303"/>
                                </a:cubicBezTo>
                                <a:cubicBezTo>
                                  <a:pt x="7225" y="5276"/>
                                  <a:pt x="7315" y="5248"/>
                                  <a:pt x="7414" y="5221"/>
                                </a:cubicBezTo>
                                <a:cubicBezTo>
                                  <a:pt x="7274" y="5224"/>
                                  <a:pt x="7159" y="5227"/>
                                  <a:pt x="7044" y="5233"/>
                                </a:cubicBezTo>
                                <a:close/>
                                <a:moveTo>
                                  <a:pt x="2416" y="5492"/>
                                </a:moveTo>
                                <a:cubicBezTo>
                                  <a:pt x="2384" y="5453"/>
                                  <a:pt x="2342" y="5410"/>
                                  <a:pt x="2310" y="5370"/>
                                </a:cubicBezTo>
                                <a:cubicBezTo>
                                  <a:pt x="2277" y="5404"/>
                                  <a:pt x="2236" y="5437"/>
                                  <a:pt x="2203" y="5471"/>
                                </a:cubicBezTo>
                                <a:cubicBezTo>
                                  <a:pt x="2088" y="5459"/>
                                  <a:pt x="1964" y="5447"/>
                                  <a:pt x="1849" y="5431"/>
                                </a:cubicBezTo>
                                <a:cubicBezTo>
                                  <a:pt x="1948" y="5465"/>
                                  <a:pt x="2038" y="5499"/>
                                  <a:pt x="2137" y="5532"/>
                                </a:cubicBezTo>
                                <a:cubicBezTo>
                                  <a:pt x="2104" y="5566"/>
                                  <a:pt x="2063" y="5599"/>
                                  <a:pt x="2030" y="5633"/>
                                </a:cubicBezTo>
                                <a:cubicBezTo>
                                  <a:pt x="2129" y="5621"/>
                                  <a:pt x="2219" y="5608"/>
                                  <a:pt x="2318" y="5593"/>
                                </a:cubicBezTo>
                                <a:cubicBezTo>
                                  <a:pt x="2416" y="5627"/>
                                  <a:pt x="2507" y="5657"/>
                                  <a:pt x="2605" y="5688"/>
                                </a:cubicBezTo>
                                <a:cubicBezTo>
                                  <a:pt x="2573" y="5648"/>
                                  <a:pt x="2532" y="5605"/>
                                  <a:pt x="2499" y="5566"/>
                                </a:cubicBezTo>
                                <a:cubicBezTo>
                                  <a:pt x="2597" y="5550"/>
                                  <a:pt x="2688" y="5538"/>
                                  <a:pt x="2786" y="5523"/>
                                </a:cubicBezTo>
                                <a:cubicBezTo>
                                  <a:pt x="2655" y="5514"/>
                                  <a:pt x="2540" y="5505"/>
                                  <a:pt x="2416" y="5492"/>
                                </a:cubicBezTo>
                                <a:close/>
                                <a:moveTo>
                                  <a:pt x="3329" y="5205"/>
                                </a:moveTo>
                                <a:cubicBezTo>
                                  <a:pt x="3296" y="5166"/>
                                  <a:pt x="3255" y="5126"/>
                                  <a:pt x="3222" y="5086"/>
                                </a:cubicBezTo>
                                <a:cubicBezTo>
                                  <a:pt x="3189" y="5120"/>
                                  <a:pt x="3148" y="5156"/>
                                  <a:pt x="3115" y="5190"/>
                                </a:cubicBezTo>
                                <a:cubicBezTo>
                                  <a:pt x="3000" y="5181"/>
                                  <a:pt x="2877" y="5172"/>
                                  <a:pt x="2762" y="5162"/>
                                </a:cubicBezTo>
                                <a:cubicBezTo>
                                  <a:pt x="2860" y="5193"/>
                                  <a:pt x="2951" y="5224"/>
                                  <a:pt x="3049" y="5254"/>
                                </a:cubicBezTo>
                                <a:cubicBezTo>
                                  <a:pt x="3016" y="5288"/>
                                  <a:pt x="2975" y="5324"/>
                                  <a:pt x="2942" y="5358"/>
                                </a:cubicBezTo>
                                <a:cubicBezTo>
                                  <a:pt x="3041" y="5343"/>
                                  <a:pt x="3132" y="5327"/>
                                  <a:pt x="3230" y="5309"/>
                                </a:cubicBezTo>
                                <a:cubicBezTo>
                                  <a:pt x="3329" y="5340"/>
                                  <a:pt x="3419" y="5367"/>
                                  <a:pt x="3518" y="5395"/>
                                </a:cubicBezTo>
                                <a:cubicBezTo>
                                  <a:pt x="3485" y="5355"/>
                                  <a:pt x="3444" y="5315"/>
                                  <a:pt x="3411" y="5276"/>
                                </a:cubicBezTo>
                                <a:cubicBezTo>
                                  <a:pt x="3510" y="5257"/>
                                  <a:pt x="3600" y="5242"/>
                                  <a:pt x="3699" y="5224"/>
                                </a:cubicBezTo>
                                <a:cubicBezTo>
                                  <a:pt x="3567" y="5217"/>
                                  <a:pt x="3444" y="5211"/>
                                  <a:pt x="3329" y="5205"/>
                                </a:cubicBezTo>
                                <a:close/>
                                <a:moveTo>
                                  <a:pt x="1364" y="3721"/>
                                </a:moveTo>
                                <a:cubicBezTo>
                                  <a:pt x="1332" y="3754"/>
                                  <a:pt x="1290" y="3785"/>
                                  <a:pt x="1258" y="3818"/>
                                </a:cubicBezTo>
                                <a:cubicBezTo>
                                  <a:pt x="1142" y="3803"/>
                                  <a:pt x="1019" y="3785"/>
                                  <a:pt x="904" y="3766"/>
                                </a:cubicBezTo>
                                <a:cubicBezTo>
                                  <a:pt x="1003" y="3803"/>
                                  <a:pt x="1093" y="3843"/>
                                  <a:pt x="1192" y="3880"/>
                                </a:cubicBezTo>
                                <a:cubicBezTo>
                                  <a:pt x="1159" y="3910"/>
                                  <a:pt x="1118" y="3944"/>
                                  <a:pt x="1085" y="3974"/>
                                </a:cubicBezTo>
                                <a:cubicBezTo>
                                  <a:pt x="1184" y="3965"/>
                                  <a:pt x="1274" y="3956"/>
                                  <a:pt x="1373" y="3947"/>
                                </a:cubicBezTo>
                                <a:cubicBezTo>
                                  <a:pt x="1471" y="3983"/>
                                  <a:pt x="1562" y="4017"/>
                                  <a:pt x="1660" y="4054"/>
                                </a:cubicBezTo>
                                <a:cubicBezTo>
                                  <a:pt x="1627" y="4011"/>
                                  <a:pt x="1586" y="3971"/>
                                  <a:pt x="1553" y="3928"/>
                                </a:cubicBezTo>
                                <a:cubicBezTo>
                                  <a:pt x="1652" y="3919"/>
                                  <a:pt x="1742" y="3907"/>
                                  <a:pt x="1841" y="3895"/>
                                </a:cubicBezTo>
                                <a:cubicBezTo>
                                  <a:pt x="1726" y="3880"/>
                                  <a:pt x="1603" y="3867"/>
                                  <a:pt x="1488" y="3849"/>
                                </a:cubicBezTo>
                                <a:cubicBezTo>
                                  <a:pt x="1438" y="3806"/>
                                  <a:pt x="1397" y="3763"/>
                                  <a:pt x="1364" y="3721"/>
                                </a:cubicBezTo>
                                <a:close/>
                                <a:moveTo>
                                  <a:pt x="3222" y="4500"/>
                                </a:moveTo>
                                <a:cubicBezTo>
                                  <a:pt x="3189" y="4533"/>
                                  <a:pt x="3148" y="4570"/>
                                  <a:pt x="3115" y="4603"/>
                                </a:cubicBezTo>
                                <a:cubicBezTo>
                                  <a:pt x="3000" y="4594"/>
                                  <a:pt x="2877" y="4585"/>
                                  <a:pt x="2762" y="4576"/>
                                </a:cubicBezTo>
                                <a:cubicBezTo>
                                  <a:pt x="2860" y="4607"/>
                                  <a:pt x="2951" y="4637"/>
                                  <a:pt x="3049" y="4668"/>
                                </a:cubicBezTo>
                                <a:cubicBezTo>
                                  <a:pt x="3016" y="4701"/>
                                  <a:pt x="2975" y="4738"/>
                                  <a:pt x="2942" y="4771"/>
                                </a:cubicBezTo>
                                <a:cubicBezTo>
                                  <a:pt x="3041" y="4756"/>
                                  <a:pt x="3132" y="4741"/>
                                  <a:pt x="3230" y="4723"/>
                                </a:cubicBezTo>
                                <a:cubicBezTo>
                                  <a:pt x="3329" y="4753"/>
                                  <a:pt x="3419" y="4781"/>
                                  <a:pt x="3518" y="4808"/>
                                </a:cubicBezTo>
                                <a:cubicBezTo>
                                  <a:pt x="3485" y="4768"/>
                                  <a:pt x="3444" y="4729"/>
                                  <a:pt x="3411" y="4689"/>
                                </a:cubicBezTo>
                                <a:cubicBezTo>
                                  <a:pt x="3510" y="4671"/>
                                  <a:pt x="3600" y="4655"/>
                                  <a:pt x="3699" y="4637"/>
                                </a:cubicBezTo>
                                <a:cubicBezTo>
                                  <a:pt x="3584" y="4631"/>
                                  <a:pt x="3460" y="4625"/>
                                  <a:pt x="3345" y="4616"/>
                                </a:cubicBezTo>
                                <a:cubicBezTo>
                                  <a:pt x="3288" y="4579"/>
                                  <a:pt x="3255" y="4539"/>
                                  <a:pt x="3222" y="4500"/>
                                </a:cubicBezTo>
                                <a:close/>
                                <a:moveTo>
                                  <a:pt x="1364" y="4310"/>
                                </a:moveTo>
                                <a:cubicBezTo>
                                  <a:pt x="1332" y="4344"/>
                                  <a:pt x="1290" y="4374"/>
                                  <a:pt x="1258" y="4408"/>
                                </a:cubicBezTo>
                                <a:cubicBezTo>
                                  <a:pt x="1142" y="4393"/>
                                  <a:pt x="1019" y="4374"/>
                                  <a:pt x="904" y="4356"/>
                                </a:cubicBezTo>
                                <a:cubicBezTo>
                                  <a:pt x="1003" y="4393"/>
                                  <a:pt x="1093" y="4432"/>
                                  <a:pt x="1192" y="4469"/>
                                </a:cubicBezTo>
                                <a:cubicBezTo>
                                  <a:pt x="1159" y="4500"/>
                                  <a:pt x="1118" y="4533"/>
                                  <a:pt x="1085" y="4564"/>
                                </a:cubicBezTo>
                                <a:cubicBezTo>
                                  <a:pt x="1184" y="4555"/>
                                  <a:pt x="1274" y="4545"/>
                                  <a:pt x="1373" y="4536"/>
                                </a:cubicBezTo>
                                <a:cubicBezTo>
                                  <a:pt x="1471" y="4573"/>
                                  <a:pt x="1562" y="4607"/>
                                  <a:pt x="1660" y="4643"/>
                                </a:cubicBezTo>
                                <a:cubicBezTo>
                                  <a:pt x="1627" y="4600"/>
                                  <a:pt x="1586" y="4561"/>
                                  <a:pt x="1553" y="4518"/>
                                </a:cubicBezTo>
                                <a:cubicBezTo>
                                  <a:pt x="1652" y="4509"/>
                                  <a:pt x="1742" y="4497"/>
                                  <a:pt x="1841" y="4484"/>
                                </a:cubicBezTo>
                                <a:cubicBezTo>
                                  <a:pt x="1726" y="4469"/>
                                  <a:pt x="1603" y="4457"/>
                                  <a:pt x="1488" y="4439"/>
                                </a:cubicBezTo>
                                <a:cubicBezTo>
                                  <a:pt x="1438" y="4393"/>
                                  <a:pt x="1397" y="4353"/>
                                  <a:pt x="1364" y="4310"/>
                                </a:cubicBezTo>
                                <a:close/>
                                <a:moveTo>
                                  <a:pt x="1364" y="3134"/>
                                </a:moveTo>
                                <a:cubicBezTo>
                                  <a:pt x="1332" y="3168"/>
                                  <a:pt x="1290" y="3198"/>
                                  <a:pt x="1258" y="3232"/>
                                </a:cubicBezTo>
                                <a:cubicBezTo>
                                  <a:pt x="1142" y="3217"/>
                                  <a:pt x="1019" y="3198"/>
                                  <a:pt x="904" y="3180"/>
                                </a:cubicBezTo>
                                <a:cubicBezTo>
                                  <a:pt x="1003" y="3217"/>
                                  <a:pt x="1093" y="3256"/>
                                  <a:pt x="1192" y="3293"/>
                                </a:cubicBezTo>
                                <a:cubicBezTo>
                                  <a:pt x="1159" y="3324"/>
                                  <a:pt x="1118" y="3357"/>
                                  <a:pt x="1085" y="3388"/>
                                </a:cubicBezTo>
                                <a:cubicBezTo>
                                  <a:pt x="1184" y="3379"/>
                                  <a:pt x="1274" y="3369"/>
                                  <a:pt x="1373" y="3360"/>
                                </a:cubicBezTo>
                                <a:cubicBezTo>
                                  <a:pt x="1471" y="3397"/>
                                  <a:pt x="1562" y="3430"/>
                                  <a:pt x="1660" y="3467"/>
                                </a:cubicBezTo>
                                <a:cubicBezTo>
                                  <a:pt x="1627" y="3424"/>
                                  <a:pt x="1586" y="3385"/>
                                  <a:pt x="1553" y="3342"/>
                                </a:cubicBezTo>
                                <a:cubicBezTo>
                                  <a:pt x="1652" y="3333"/>
                                  <a:pt x="1742" y="3320"/>
                                  <a:pt x="1841" y="3308"/>
                                </a:cubicBezTo>
                                <a:cubicBezTo>
                                  <a:pt x="1726" y="3293"/>
                                  <a:pt x="1603" y="3281"/>
                                  <a:pt x="1488" y="3262"/>
                                </a:cubicBezTo>
                                <a:cubicBezTo>
                                  <a:pt x="1438" y="3220"/>
                                  <a:pt x="1397" y="3177"/>
                                  <a:pt x="1364" y="3134"/>
                                </a:cubicBezTo>
                                <a:close/>
                                <a:moveTo>
                                  <a:pt x="6148" y="21258"/>
                                </a:moveTo>
                                <a:lnTo>
                                  <a:pt x="5926" y="21090"/>
                                </a:lnTo>
                                <a:lnTo>
                                  <a:pt x="5704" y="21258"/>
                                </a:lnTo>
                                <a:lnTo>
                                  <a:pt x="5211" y="21285"/>
                                </a:lnTo>
                                <a:lnTo>
                                  <a:pt x="5573" y="21417"/>
                                </a:lnTo>
                                <a:lnTo>
                                  <a:pt x="5490" y="21600"/>
                                </a:lnTo>
                                <a:lnTo>
                                  <a:pt x="5934" y="21514"/>
                                </a:lnTo>
                                <a:lnTo>
                                  <a:pt x="6378" y="21600"/>
                                </a:lnTo>
                                <a:lnTo>
                                  <a:pt x="6296" y="21417"/>
                                </a:lnTo>
                                <a:lnTo>
                                  <a:pt x="6658" y="21285"/>
                                </a:lnTo>
                                <a:lnTo>
                                  <a:pt x="6148" y="21258"/>
                                </a:lnTo>
                                <a:close/>
                                <a:moveTo>
                                  <a:pt x="3222" y="3910"/>
                                </a:moveTo>
                                <a:cubicBezTo>
                                  <a:pt x="3189" y="3944"/>
                                  <a:pt x="3148" y="3980"/>
                                  <a:pt x="3115" y="4014"/>
                                </a:cubicBezTo>
                                <a:cubicBezTo>
                                  <a:pt x="3000" y="4005"/>
                                  <a:pt x="2877" y="3996"/>
                                  <a:pt x="2762" y="3986"/>
                                </a:cubicBezTo>
                                <a:cubicBezTo>
                                  <a:pt x="2860" y="4017"/>
                                  <a:pt x="2951" y="4048"/>
                                  <a:pt x="3049" y="4078"/>
                                </a:cubicBezTo>
                                <a:cubicBezTo>
                                  <a:pt x="3016" y="4112"/>
                                  <a:pt x="2975" y="4148"/>
                                  <a:pt x="2942" y="4182"/>
                                </a:cubicBezTo>
                                <a:cubicBezTo>
                                  <a:pt x="3041" y="4167"/>
                                  <a:pt x="3132" y="4151"/>
                                  <a:pt x="3230" y="4133"/>
                                </a:cubicBezTo>
                                <a:cubicBezTo>
                                  <a:pt x="3329" y="4164"/>
                                  <a:pt x="3419" y="4191"/>
                                  <a:pt x="3518" y="4219"/>
                                </a:cubicBezTo>
                                <a:cubicBezTo>
                                  <a:pt x="3485" y="4179"/>
                                  <a:pt x="3444" y="4139"/>
                                  <a:pt x="3411" y="4099"/>
                                </a:cubicBezTo>
                                <a:cubicBezTo>
                                  <a:pt x="3510" y="4081"/>
                                  <a:pt x="3600" y="4066"/>
                                  <a:pt x="3699" y="4048"/>
                                </a:cubicBezTo>
                                <a:cubicBezTo>
                                  <a:pt x="3584" y="4041"/>
                                  <a:pt x="3460" y="4035"/>
                                  <a:pt x="3345" y="4026"/>
                                </a:cubicBezTo>
                                <a:cubicBezTo>
                                  <a:pt x="3288" y="3989"/>
                                  <a:pt x="3255" y="3950"/>
                                  <a:pt x="3222" y="3910"/>
                                </a:cubicBezTo>
                                <a:close/>
                                <a:moveTo>
                                  <a:pt x="5252" y="5337"/>
                                </a:moveTo>
                                <a:cubicBezTo>
                                  <a:pt x="5351" y="5315"/>
                                  <a:pt x="5441" y="5291"/>
                                  <a:pt x="5540" y="5266"/>
                                </a:cubicBezTo>
                                <a:cubicBezTo>
                                  <a:pt x="5425" y="5266"/>
                                  <a:pt x="5301" y="5266"/>
                                  <a:pt x="5186" y="5266"/>
                                </a:cubicBezTo>
                                <a:cubicBezTo>
                                  <a:pt x="5153" y="5230"/>
                                  <a:pt x="5112" y="5190"/>
                                  <a:pt x="5079" y="5153"/>
                                </a:cubicBezTo>
                                <a:cubicBezTo>
                                  <a:pt x="5047" y="5190"/>
                                  <a:pt x="5005" y="5227"/>
                                  <a:pt x="4973" y="5263"/>
                                </a:cubicBezTo>
                                <a:cubicBezTo>
                                  <a:pt x="4858" y="5263"/>
                                  <a:pt x="4734" y="5260"/>
                                  <a:pt x="4619" y="5257"/>
                                </a:cubicBezTo>
                                <a:cubicBezTo>
                                  <a:pt x="4718" y="5282"/>
                                  <a:pt x="4808" y="5306"/>
                                  <a:pt x="4907" y="5331"/>
                                </a:cubicBezTo>
                                <a:cubicBezTo>
                                  <a:pt x="4874" y="5367"/>
                                  <a:pt x="4833" y="5404"/>
                                  <a:pt x="4800" y="5440"/>
                                </a:cubicBezTo>
                                <a:cubicBezTo>
                                  <a:pt x="4899" y="5419"/>
                                  <a:pt x="4989" y="5398"/>
                                  <a:pt x="5088" y="5376"/>
                                </a:cubicBezTo>
                                <a:cubicBezTo>
                                  <a:pt x="5186" y="5401"/>
                                  <a:pt x="5277" y="5422"/>
                                  <a:pt x="5375" y="5447"/>
                                </a:cubicBezTo>
                                <a:cubicBezTo>
                                  <a:pt x="5326" y="5410"/>
                                  <a:pt x="5285" y="5373"/>
                                  <a:pt x="5252" y="5337"/>
                                </a:cubicBezTo>
                                <a:close/>
                                <a:moveTo>
                                  <a:pt x="1471" y="5022"/>
                                </a:moveTo>
                                <a:cubicBezTo>
                                  <a:pt x="1438" y="4979"/>
                                  <a:pt x="1397" y="4936"/>
                                  <a:pt x="1364" y="4897"/>
                                </a:cubicBezTo>
                                <a:cubicBezTo>
                                  <a:pt x="1332" y="4930"/>
                                  <a:pt x="1290" y="4961"/>
                                  <a:pt x="1258" y="4994"/>
                                </a:cubicBezTo>
                                <a:cubicBezTo>
                                  <a:pt x="1142" y="4979"/>
                                  <a:pt x="1019" y="4961"/>
                                  <a:pt x="904" y="4943"/>
                                </a:cubicBezTo>
                                <a:cubicBezTo>
                                  <a:pt x="1003" y="4979"/>
                                  <a:pt x="1093" y="5019"/>
                                  <a:pt x="1192" y="5056"/>
                                </a:cubicBezTo>
                                <a:cubicBezTo>
                                  <a:pt x="1159" y="5086"/>
                                  <a:pt x="1118" y="5120"/>
                                  <a:pt x="1085" y="5150"/>
                                </a:cubicBezTo>
                                <a:cubicBezTo>
                                  <a:pt x="1184" y="5141"/>
                                  <a:pt x="1274" y="5132"/>
                                  <a:pt x="1373" y="5123"/>
                                </a:cubicBezTo>
                                <a:cubicBezTo>
                                  <a:pt x="1471" y="5159"/>
                                  <a:pt x="1562" y="5193"/>
                                  <a:pt x="1660" y="5230"/>
                                </a:cubicBezTo>
                                <a:cubicBezTo>
                                  <a:pt x="1627" y="5187"/>
                                  <a:pt x="1586" y="5147"/>
                                  <a:pt x="1553" y="5104"/>
                                </a:cubicBezTo>
                                <a:cubicBezTo>
                                  <a:pt x="1652" y="5095"/>
                                  <a:pt x="1742" y="5083"/>
                                  <a:pt x="1841" y="5071"/>
                                </a:cubicBezTo>
                                <a:cubicBezTo>
                                  <a:pt x="1710" y="5053"/>
                                  <a:pt x="1586" y="5037"/>
                                  <a:pt x="1471" y="5022"/>
                                </a:cubicBezTo>
                                <a:close/>
                                <a:moveTo>
                                  <a:pt x="4274" y="5612"/>
                                </a:moveTo>
                                <a:cubicBezTo>
                                  <a:pt x="4241" y="5572"/>
                                  <a:pt x="4200" y="5535"/>
                                  <a:pt x="4167" y="5495"/>
                                </a:cubicBezTo>
                                <a:cubicBezTo>
                                  <a:pt x="4134" y="5532"/>
                                  <a:pt x="4093" y="5566"/>
                                  <a:pt x="4060" y="5602"/>
                                </a:cubicBezTo>
                                <a:cubicBezTo>
                                  <a:pt x="3945" y="5596"/>
                                  <a:pt x="3822" y="5593"/>
                                  <a:pt x="3707" y="5587"/>
                                </a:cubicBezTo>
                                <a:cubicBezTo>
                                  <a:pt x="3805" y="5615"/>
                                  <a:pt x="3896" y="5642"/>
                                  <a:pt x="3995" y="5670"/>
                                </a:cubicBezTo>
                                <a:cubicBezTo>
                                  <a:pt x="3962" y="5706"/>
                                  <a:pt x="3921" y="5740"/>
                                  <a:pt x="3888" y="5776"/>
                                </a:cubicBezTo>
                                <a:cubicBezTo>
                                  <a:pt x="3986" y="5758"/>
                                  <a:pt x="4077" y="5740"/>
                                  <a:pt x="4175" y="5718"/>
                                </a:cubicBezTo>
                                <a:cubicBezTo>
                                  <a:pt x="4274" y="5746"/>
                                  <a:pt x="4364" y="5770"/>
                                  <a:pt x="4463" y="5798"/>
                                </a:cubicBezTo>
                                <a:cubicBezTo>
                                  <a:pt x="4430" y="5761"/>
                                  <a:pt x="4389" y="5722"/>
                                  <a:pt x="4356" y="5682"/>
                                </a:cubicBezTo>
                                <a:cubicBezTo>
                                  <a:pt x="4455" y="5660"/>
                                  <a:pt x="4545" y="5642"/>
                                  <a:pt x="4644" y="5621"/>
                                </a:cubicBezTo>
                                <a:cubicBezTo>
                                  <a:pt x="4512" y="5618"/>
                                  <a:pt x="4397" y="5615"/>
                                  <a:pt x="4274" y="5612"/>
                                </a:cubicBezTo>
                                <a:close/>
                              </a:path>
                            </a:pathLst>
                          </a:custGeom>
                          <a:solidFill>
                            <a:schemeClr val="bg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w:pict>
              <v:group id="Group 1" o:spid="_x0000_s1026" style="position:absolute;margin-left:.6pt;margin-top:12pt;width:540pt;height:10in;z-index:-251461632;mso-position-horizontal-relative:margin;mso-position-vertical-relative:margin;mso-width-relative:margin;mso-height-relative:margin"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">
                <v:shape id="Shape" o:spid="_x0000_s1027" style="position:absolute;width:68580;height:91440;visibility:visible;mso-wrap-style:square;v-text-anchor:middle"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Maz8QA&#10;AADbAAAADwAAAGRycy9kb3ducmV2LnhtbESPT2vCQBDF70K/wzJCb3VjIbZEVykFpe1NLe11yE7+&#10;2OxsyE6TtJ/eFQRvM7w37/dmtRldo3rqQu3ZwHyWgCLOva25NPB53D48gwqCbLHxTAb+KMBmfTdZ&#10;YWb9wHvqD1KqGMIhQwOVSJtpHfKKHIaZb4mjVvjOocS1K7XtcIjhrtGPSbLQDmuOhApbeq0o/zn8&#10;usj9/5annhan7UexSwtJ3fvwtTPmfjq+LEEJjXIzX6/fbKyfwuWXOIBen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jGs/EAAAA2wAAAA8AAAAAAAAAAAAAAAAAmAIAAGRycy9k&#10;b3ducmV2LnhtbFBLBQYAAAAABAAEAPUAAACJAwAAAAA=&#10;" path="m,l,21600r21600,l21600,,,xm21440,21480r-6320,l15120,20709r-8640,l6480,21480r-6320,l160,120r6320,l6480,891r8640,l15120,120r6320,l21440,21480xe" fillcolor="#034c75 [3205]" stroked="f" strokeweight="1pt">
                  <v:fill color2="#d94c59 [3207]" focus="100%" type="gradient"/>
                  <v:stroke miterlimit="4" joinstyle="miter"/>
                  <v:path arrowok="t" o:extrusionok="f" o:connecttype="custom" o:connectlocs="3429001,4572000;3429001,4572000;3429001,4572000;3429001,4572000" o:connectangles="0,90,180,270"/>
                </v:shape>
                <v:shape id="Shape" o:spid="_x0000_s1028" style="position:absolute;left:13589;top:761;width:33375;height:89802;visibility:visible;mso-wrap-style:square;v-text-anchor:middle"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bPcAA&#10;AADbAAAADwAAAGRycy9kb3ducmV2LnhtbERPS4vCMBC+C/sfwix401RBkW6jrIKiN1+XvQ3N9LE2&#10;k5pE7f77jSB4m4/vOdmiM424k/O1ZQWjYQKCOLe65lLB+bQezED4gKyxsUwK/sjDYv7RyzDV9sEH&#10;uh9DKWII+xQVVCG0qZQ+r8igH9qWOHKFdQZDhK6U2uEjhptGjpNkKg3WHBsqbGlVUX453oyCZLVb&#10;Tq6F22xuv3v5M+PL+NCelep/dt9fIAJ14S1+ubc6zp/C85d4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6bPcAAAADbAAAADwAAAAAAAAAAAAAAAACYAgAAZHJzL2Rvd25y&#10;ZXYueG1sUEsFBgAAAAAEAAQA9QAAAIUDAAAAAA==&#10;" path="m3879,4558v99,-19,189,-37,288,-58c4266,4527,4356,4552,4455,4579v-33,-37,-74,-76,-107,-116c4447,4442,4537,4423,4636,4402v-115,-3,-239,-6,-354,-9c4249,4353,4208,4316,4175,4277v-33,36,-74,70,-107,107c3953,4377,3830,4374,3715,4368v99,28,189,55,288,83c3953,4487,3921,4521,3879,4558xm3879,5144v99,-18,189,-36,288,-58c4266,5114,4356,5138,4455,5166v-33,-37,-74,-77,-107,-117c4447,5028,4537,5010,4636,4988v-115,-3,-239,-6,-354,-9c4249,4940,4208,4903,4175,4863v-33,37,-74,70,-107,107c3953,4964,3830,4961,3715,4955v99,27,189,55,288,82c3953,5074,3921,5111,3879,5144xm3879,3971v99,-18,189,-37,288,-58c4266,3941,4356,3965,4455,3993v-33,-37,-74,-77,-107,-117c4447,3855,4537,3837,4636,3815v-115,-3,-239,-6,-354,-9c4249,3766,4208,3730,4175,3690v-33,37,-74,70,-107,107c3953,3791,3830,3788,3715,3782v99,27,189,55,288,82c3953,3898,3921,3934,3879,3971xm2022,3828v99,-13,189,-25,288,-40c2408,3821,2499,3852,2597,3883v-33,-40,-74,-83,-107,-123c2589,3745,2679,3733,2778,3718v-115,-10,-238,-22,-353,-31c2392,3647,2351,3605,2318,3565v-33,33,-74,67,-107,101c2096,3653,1973,3641,1858,3626v98,34,189,67,287,101c2096,3760,2063,3794,2022,3828xm3879,3385v99,-19,189,-37,288,-58c4266,3354,4356,3379,4455,3406v-33,-37,-74,-76,-107,-116c4447,3269,4537,3250,4636,3229v-115,-3,-239,-6,-354,-9c4249,3180,4208,3143,4175,3104v-33,36,-74,70,-107,107c3953,3204,3830,3201,3715,3195v99,28,189,55,288,83c3953,3311,3921,3348,3879,3385xm4899,3571v-33,37,-74,73,-107,110c4890,3660,4981,3638,5079,3617v91,21,181,46,272,67c5351,3681,5351,3678,5351,3675v-33,-34,-66,-67,-99,-98c5293,3568,5334,3556,5375,3547v,-13,9,-25,9,-40c5318,3507,5252,3507,5178,3507v-33,-37,-74,-77,-107,-113c5038,3430,4997,3467,4964,3504v-115,,-238,-3,-353,-6c4710,3522,4800,3547,4899,3571xm173,3550v98,-7,189,-10,287,-16c559,3574,649,3614,748,3653v-33,-42,-74,-85,-107,-128c740,3519,830,3510,929,3504,814,3485,690,3467,575,3446v-33,-43,-74,-86,-107,-132c436,3345,395,3375,362,3406,247,3385,123,3363,8,3339v99,43,189,82,288,122c238,3489,205,3519,173,3550xm173,4136v98,-6,189,-9,287,-15c559,4161,649,4200,748,4240v-33,-43,-74,-86,-107,-128c740,4106,830,4096,929,4090,814,4072,690,4054,575,4032v-33,-43,-74,-85,-107,-131c436,3931,395,3962,362,3993,247,3971,123,3950,8,3925v99,43,189,83,288,123c238,4075,205,4106,173,4136xm173,4723v98,-6,189,-10,287,-16c559,4747,649,4787,748,4826v-33,-42,-74,-85,-107,-128c740,4692,830,4683,929,4677,814,4658,690,4640,575,4619v-33,-43,-74,-86,-107,-132c436,4518,395,4548,362,4579,247,4558,123,4536,8,4512v99,43,189,82,288,122c238,4662,205,4692,173,4723xm173,2963v98,-6,189,-9,287,-15c559,2988,649,3027,748,3067v-33,-43,-74,-86,-107,-128c740,2933,830,2923,929,2917,814,2899,690,2881,575,2859v-33,-43,-74,-85,-107,-131c436,2758,395,2789,362,2820,247,2798,123,2777,8,2752v99,43,189,83,288,123c238,2902,205,2933,173,2963xm2022,5001v99,-13,189,-25,288,-40c2408,4994,2499,5025,2597,5056v-33,-40,-74,-83,-107,-123c2589,4918,2679,4906,2778,4891v-115,-10,-238,-22,-353,-31c2392,4820,2351,4778,2318,4738v-33,33,-74,67,-107,101c2096,4826,1973,4814,1858,4799v98,34,189,67,287,101c2096,4936,2063,4967,2022,5001xm567,5245v-33,-43,-74,-86,-107,-131c427,5144,386,5175,353,5205,238,5184,115,5162,,5138v99,43,189,83,288,122c255,5291,214,5321,181,5352v98,-6,189,-9,287,-15c567,5376,658,5416,756,5456v-33,-43,-74,-86,-107,-129c748,5321,838,5312,937,5306,797,5285,682,5266,567,5245xm2022,4414v99,-12,189,-24,288,-40c2408,4408,2499,4439,2597,4469v-33,-40,-74,-82,-107,-122c2589,4332,2679,4319,2778,4304v-115,-9,-238,-21,-353,-30c2392,4234,2351,4191,2318,4151v-33,34,-74,68,-107,101c2096,4240,1973,4228,1858,4212v98,34,189,68,287,101c2096,4347,2063,4380,2022,4414xm7595,5117v98,-28,189,-55,287,-86c7981,5049,8071,5065,8170,5083v-33,-34,-74,-70,-107,-104c8162,4952,8252,4921,8351,4891v-115,9,-239,15,-354,21c7964,4878,7923,4842,7890,4808v-32,40,-74,80,-106,119c7668,4933,7545,4939,7430,4946v99,18,189,36,288,55c7668,5037,7627,5077,7595,5117xm8893,4536v-33,-33,-74,-70,-107,-104c8753,4472,8712,4512,8679,4552v-115,9,-238,15,-353,24c8425,4591,8515,4610,8614,4625v-33,40,-74,79,-107,119c8605,4713,8696,4686,8795,4655v98,16,189,31,287,46c9049,4668,9008,4634,8975,4597v99,-30,189,-61,288,-91c9132,4518,9016,4527,8893,4536xm7595,4530v98,-27,189,-55,287,-85c7981,4463,8071,4478,8170,4497v-33,-34,-74,-71,-107,-104c8162,4365,8252,4335,8351,4304v-115,9,-239,15,-354,21c7964,4292,7923,4255,7890,4222v-32,39,-74,79,-106,119c7668,4347,7545,4353,7430,4359v99,18,189,37,288,55c7668,4451,7627,4490,7595,4530xm7595,3944v98,-28,189,-55,287,-86c7981,3876,8071,3892,8170,3910v-33,-34,-74,-70,-107,-104c8162,3779,8252,3748,8351,3718v-115,9,-239,15,-354,21c7981,3727,7973,3711,7956,3699v-49,3,-90,6,-140,9c7800,3724,7792,3736,7775,3751v-115,6,-238,12,-353,19c7521,3788,7611,3806,7710,3825v-42,39,-83,79,-115,119xm8614,4038v-33,40,-74,80,-107,119c8605,4127,8696,4099,8795,4069v98,15,189,30,287,46c9049,4081,9008,4048,8975,4011v99,-31,189,-61,288,-92c9148,3928,9025,3938,8910,3947v-33,-34,-74,-71,-107,-104c8770,3883,8729,3922,8696,3962v-115,9,-238,15,-354,24c8416,4005,8515,4020,8614,4038xm20425,510r443,-85l21312,510r-82,-183l21592,196r-493,-28l20877,r-222,168l20162,196r361,131l20425,510xm6132,4402v-33,-37,-74,-73,-107,-110c5992,4329,5951,4368,5918,4405v-115,3,-239,3,-354,3c5663,4429,5753,4454,5852,4475v-33,37,-74,77,-107,113c5844,4564,5934,4539,6033,4515v99,21,189,43,288,64c6288,4542,6247,4506,6214,4469v98,-24,189,-49,287,-76c6370,4399,6247,4402,6132,4402xm6312,3993v-33,-34,-65,-68,-98,-101c6041,3919,5893,3944,5778,3965v-8,12,-25,24,-33,37c5844,3977,5934,3953,6033,3928v82,22,181,43,279,65xm5186,4680v-33,-37,-74,-77,-107,-113c5047,4603,5005,4640,4973,4677v-115,,-239,-3,-354,-6c4718,4695,4808,4720,4907,4744v-33,37,-74,73,-107,110c4899,4833,4989,4811,5088,4790v98,24,189,46,287,70c5342,4823,5301,4787,5268,4747v99,-21,190,-46,288,-70c5416,4680,5301,4680,5186,4680xm6132,5621v-33,-37,-74,-74,-107,-110c5992,5547,5951,5587,5918,5624v-115,3,-239,3,-354,3c5663,5648,5753,5673,5852,5694v-33,37,-74,76,-107,113c5844,5783,5934,5758,6033,5734v99,21,189,42,288,64c6288,5761,6247,5725,6214,5688v98,-25,189,-49,287,-76c6370,5618,6247,5618,6132,5621xm5482,510r444,-85l6370,510,6288,327,6649,196,6156,168,5934,,5712,168r-493,28l5581,327r-99,183xm6132,4991v-33,-36,-74,-73,-107,-110c5992,4918,5951,4958,5918,4994v-115,4,-239,4,-354,4c5663,5019,5753,5043,5852,5065v-33,36,-74,76,-107,113c5844,5153,5934,5129,6033,5104v99,22,189,43,288,65c6288,5132,6247,5095,6214,5059v98,-25,189,-49,287,-77c6370,4985,6247,4988,6132,4991xm5186,4093v-33,-36,-74,-76,-107,-113c5047,4017,5005,4054,4973,4090v-115,,-239,-3,-354,-6c4718,4109,4808,4133,4907,4157v-33,37,-74,74,-107,110c4899,4246,4989,4225,5088,4203v98,25,189,46,287,71c5342,4237,5301,4200,5268,4161v99,-22,190,-46,288,-71c5416,4093,5301,4093,5186,4093xm2022,3238v99,-12,189,-24,288,-40c2408,3232,2499,3262,2597,3293v-33,-40,-74,-82,-107,-122c2589,3156,2679,3143,2778,3128v-115,-9,-238,-21,-353,-31c2392,3058,2351,3015,2318,2975v-33,34,-74,68,-107,101c2096,3064,1973,3052,1858,3036v98,34,189,68,287,101c2096,3174,2063,3207,2022,3238xm9559,4866v-33,40,-74,80,-107,122c9551,4958,9641,4927,9740,4894v98,15,189,30,287,42c9995,4903,9953,4869,9921,4836v98,-31,189,-65,287,-95c10093,4753,9970,4762,9855,4775v-33,-34,-74,-68,-107,-101c9715,4713,9674,4753,9641,4796v-115,9,-238,21,-353,30c9370,4839,9460,4851,9559,4866xm9879,21258r-221,-168l9436,21258r-494,27l9304,21417r-82,183l9666,21514r444,86l10027,21417r362,-132l9879,21258xm9847,4185v-33,-34,-74,-67,-107,-101c9707,4124,9666,4164,9633,4206v-115,10,-238,22,-354,31c9378,4252,9468,4267,9567,4283v-33,39,-74,79,-107,122c9559,4374,9649,4344,9748,4310v99,15,189,31,288,43c10003,4319,9962,4286,9929,4252v98,-30,189,-64,287,-95c10077,4164,9962,4176,9847,4185xm8967,5187v99,-31,189,-61,288,-92c9140,5104,9016,5114,8901,5123v-33,-34,-74,-70,-106,-104c8762,5059,8721,5098,8688,5138v-115,9,-239,15,-354,24c8433,5178,8523,5196,8622,5211v-33,40,-74,80,-107,120c8614,5300,8704,5272,8803,5242v98,15,189,30,287,46c9033,5254,9000,5221,8967,5187xm6929,3950v-33,39,-74,76,-107,116c6707,4069,6584,4075,6468,4078v99,21,190,40,288,61c6723,4179,6682,4216,6649,4255v99,-27,189,-52,288,-79c7036,4194,7126,4216,7225,4234v-33,-37,-74,-70,-107,-107c7216,4099,7307,4072,7405,4044v-115,7,-238,13,-353,16c7003,4023,6970,3986,6929,3950xm7989,5544v-33,-33,-74,-70,-107,-104c7849,5480,7808,5520,7775,5560v-115,6,-238,12,-353,18c7521,5596,7611,5615,7710,5633v-33,40,-74,79,-107,116c7701,5722,7792,5694,7890,5663v99,19,189,34,288,52c8145,5682,8104,5645,8071,5612v99,-28,189,-58,288,-89c8227,5532,8104,5538,7989,5544xm17359,21258r-222,-168l16915,21258r-493,27l16784,21417r-83,183l17145,21514r444,86l17507,21417r361,-132l17359,21258xm9658,3l9436,171r-494,28l9304,330r-82,183l9666,428r444,85l10027,330r362,-131l9896,171,9658,3xm17137,3r-222,168l16422,199r362,131l16701,513r444,-85l17589,513r-82,-183l17868,199r-493,-28l17137,3xm21090,21258r-222,-168l20647,21258r-494,27l20515,21417r-82,183l20877,21514r444,86l21238,21417r362,-132l21090,21258xm6929,4539v-33,40,-74,77,-107,116c6707,4658,6584,4665,6468,4668v99,21,190,39,288,61c6723,4768,6682,4805,6649,4845v99,-28,189,-52,288,-80c7036,4784,7126,4805,7225,4823v-33,-36,-74,-70,-107,-106c7216,4689,7307,4662,7405,4634v-115,6,-238,12,-353,15c7003,4610,6970,4573,6929,4539xm13397,3r-222,168l12682,199r362,131l12962,513r443,-85l13849,513r-82,-183l14129,199r-493,-28l13397,3xm13619,21258r-222,-168l13175,21258r-493,27l13044,21417r-82,183l13405,21514r444,86l13767,21417r362,-132l13619,21258xm3222,3324v-33,33,-74,70,-107,103c3000,3418,2877,3409,2762,3400v98,30,189,61,287,92c3016,3525,2975,3562,2942,3595v99,-15,190,-30,288,-48c3329,3577,3419,3605,3518,3632v-33,-40,-74,-79,-107,-119c3510,3495,3600,3479,3699,3461v-115,-6,-239,-12,-354,-21c3288,3403,3255,3363,3222,3324xm7044,5233v-33,-37,-74,-71,-107,-107c6904,5166,6863,5202,6830,5242v-115,3,-238,9,-353,12c6575,5276,6666,5294,6764,5315v-32,40,-74,77,-106,116c6756,5404,6847,5379,6945,5352v99,18,189,40,288,58c7200,5373,7159,5340,7126,5303v99,-27,189,-55,288,-82c7274,5224,7159,5227,7044,5233xm2416,5492v-32,-39,-74,-82,-106,-122c2277,5404,2236,5437,2203,5471v-115,-12,-239,-24,-354,-40c1948,5465,2038,5499,2137,5532v-33,34,-74,67,-107,101c2129,5621,2219,5608,2318,5593v98,34,189,64,287,95c2573,5648,2532,5605,2499,5566v98,-16,189,-28,287,-43c2655,5514,2540,5505,2416,5492xm3329,5205v-33,-39,-74,-79,-107,-119c3189,5120,3148,5156,3115,5190v-115,-9,-238,-18,-353,-28c2860,5193,2951,5224,3049,5254v-33,34,-74,70,-107,104c3041,5343,3132,5327,3230,5309v99,31,189,58,288,86c3485,5355,3444,5315,3411,5276v99,-19,189,-34,288,-52c3567,5217,3444,5211,3329,5205xm1364,3721v-32,33,-74,64,-106,97c1142,3803,1019,3785,904,3766v99,37,189,77,288,114c1159,3910,1118,3944,1085,3974v99,-9,189,-18,288,-27c1471,3983,1562,4017,1660,4054v-33,-43,-74,-83,-107,-126c1652,3919,1742,3907,1841,3895v-115,-15,-238,-28,-353,-46c1438,3806,1397,3763,1364,3721xm3222,4500v-33,33,-74,70,-107,103c3000,4594,2877,4585,2762,4576v98,31,189,61,287,92c3016,4701,2975,4738,2942,4771v99,-15,190,-30,288,-48c3329,4753,3419,4781,3518,4808v-33,-40,-74,-79,-107,-119c3510,4671,3600,4655,3699,4637v-115,-6,-239,-12,-354,-21c3288,4579,3255,4539,3222,4500xm1364,4310v-32,34,-74,64,-106,98c1142,4393,1019,4374,904,4356v99,37,189,76,288,113c1159,4500,1118,4533,1085,4564v99,-9,189,-19,288,-28c1471,4573,1562,4607,1660,4643v-33,-43,-74,-82,-107,-125c1652,4509,1742,4497,1841,4484v-115,-15,-238,-27,-353,-45c1438,4393,1397,4353,1364,4310xm1364,3134v-32,34,-74,64,-106,98c1142,3217,1019,3198,904,3180v99,37,189,76,288,113c1159,3324,1118,3357,1085,3388v99,-9,189,-19,288,-28c1471,3397,1562,3430,1660,3467v-33,-43,-74,-82,-107,-125c1652,3333,1742,3320,1841,3308v-115,-15,-238,-27,-353,-46c1438,3220,1397,3177,1364,3134xm6148,21258r-222,-168l5704,21258r-493,27l5573,21417r-83,183l5934,21514r444,86l6296,21417r362,-132l6148,21258xm3222,3910v-33,34,-74,70,-107,104c3000,4005,2877,3996,2762,3986v98,31,189,62,287,92c3016,4112,2975,4148,2942,4182v99,-15,190,-31,288,-49c3329,4164,3419,4191,3518,4219v-33,-40,-74,-80,-107,-120c3510,4081,3600,4066,3699,4048v-115,-7,-239,-13,-354,-22c3288,3989,3255,3950,3222,3910xm5252,5337v99,-22,189,-46,288,-71c5425,5266,5301,5266,5186,5266v-33,-36,-74,-76,-107,-113c5047,5190,5005,5227,4973,5263v-115,,-239,-3,-354,-6c4718,5282,4808,5306,4907,5331v-33,36,-74,73,-107,109c4899,5419,4989,5398,5088,5376v98,25,189,46,287,71c5326,5410,5285,5373,5252,5337xm1471,5022v-33,-43,-74,-86,-107,-125c1332,4930,1290,4961,1258,4994v-116,-15,-239,-33,-354,-51c1003,4979,1093,5019,1192,5056v-33,30,-74,64,-107,94c1184,5141,1274,5132,1373,5123v98,36,189,70,287,107c1627,5187,1586,5147,1553,5104v99,-9,189,-21,288,-33c1710,5053,1586,5037,1471,5022xm4274,5612v-33,-40,-74,-77,-107,-117c4134,5532,4093,5566,4060,5602v-115,-6,-238,-9,-353,-15c3805,5615,3896,5642,3995,5670v-33,36,-74,70,-107,106c3986,5758,4077,5740,4175,5718v99,28,189,52,288,80c4430,5761,4389,5722,4356,5682v99,-22,189,-40,288,-61c4512,5618,4397,5615,4274,5612xe" fillcolor="white [3212]" stroked="f" strokeweight="1pt">
                  <v:stroke miterlimit="4" joinstyle="miter"/>
                  <v:path arrowok="t" o:extrusionok="f" o:connecttype="custom" o:connectlocs="1668780,4490086;1668780,4490086;1668780,4490086;1668780,4490086" o:connectangles="0,90,180,270"/>
                </v:shape>
                <w10:wrap anchorx="margin" anchory="margin"/>
              </v:group>
            </w:pict>
          </mc:Fallback>
        </mc:AlternateContent>
      </w:r>
    </w:p>
    <w:p w14:paraId="0BE7EE5F" w14:textId="5E1F8EFA" w:rsidR="00E35A68" w:rsidRPr="00E35A68" w:rsidRDefault="00E35A68" w:rsidP="00E35A68"/>
    <w:p w14:paraId="08FAA1A0" w14:textId="205FC966" w:rsidR="00E35A68" w:rsidRPr="00E35A68" w:rsidRDefault="00E35A68" w:rsidP="00E35A68">
      <w:pPr>
        <w:ind w:left="180" w:right="180"/>
      </w:pPr>
    </w:p>
    <w:p w14:paraId="1F5018A9" w14:textId="58F1C739"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5ECEC922"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16F2E0A6"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7EA10E27"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03A8E3CF"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01383693"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6492459F"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5A85C2A6"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58893019"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62941695"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66333C4D"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569D3E92"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697656C1"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7BEB23A5"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06C3629D"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10AAC348"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02125503"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1453FBE1"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74F2AB86"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1CAB1AC9"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6B2F4218"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0F0791F3"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3076DB3D" w14:textId="77777777" w:rsid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5AC58355" w14:textId="77777777" w:rsidR="00E35A68" w:rsidRPr="00E35A68" w:rsidRDefault="00E35A68" w:rsidP="00E35A68">
      <w:pPr>
        <w:ind w:left="180" w:right="180"/>
        <w:jc w:val="center"/>
        <w:rPr>
          <w:rFonts w:ascii="Broadway" w:eastAsia="Arial" w:hAnsi="Broadway" w:cs="Times New Roman"/>
          <w:b/>
          <w:bCs/>
          <w:color w:val="011E2E"/>
          <w:sz w:val="20"/>
          <w:szCs w:val="20"/>
          <w14:props3d w14:extrusionH="57150" w14:contourW="0" w14:prstMaterial="warmMatte">
            <w14:bevelT w14:w="38100" w14:h="38100" w14:prst="circle"/>
          </w14:props3d>
        </w:rPr>
      </w:pPr>
    </w:p>
    <w:p w14:paraId="02CE78D5" w14:textId="77777777" w:rsidR="00E35A68" w:rsidRDefault="00E35A68" w:rsidP="00E35A68">
      <w:pPr>
        <w:ind w:left="180" w:right="180"/>
        <w:jc w:val="center"/>
        <w:rPr>
          <w:rFonts w:ascii="Broadway" w:eastAsia="Arial" w:hAnsi="Broadway" w:cs="Times New Roman"/>
          <w:b/>
          <w:bCs/>
          <w:color w:val="011E2E"/>
          <w:sz w:val="52"/>
          <w:szCs w:val="52"/>
          <w14:props3d w14:extrusionH="57150" w14:contourW="0" w14:prstMaterial="warmMatte">
            <w14:bevelT w14:w="38100" w14:h="38100" w14:prst="circle"/>
          </w14:props3d>
        </w:rPr>
      </w:pPr>
    </w:p>
    <w:p w14:paraId="01D629EF" w14:textId="77777777" w:rsidR="00E35A68" w:rsidRPr="00E35A68" w:rsidRDefault="00E35A68" w:rsidP="00E35A68">
      <w:pPr>
        <w:ind w:left="180" w:right="180"/>
        <w:jc w:val="center"/>
        <w:rPr>
          <w:rFonts w:ascii="Broadway" w:eastAsia="Arial" w:hAnsi="Broadway" w:cs="Times New Roman"/>
          <w:b/>
          <w:bCs/>
          <w:color w:val="011E2E"/>
          <w:sz w:val="52"/>
          <w:szCs w:val="52"/>
        </w:rPr>
      </w:pPr>
      <w:r w:rsidRPr="00E35A68">
        <w:rPr>
          <w:rFonts w:ascii="Broadway" w:eastAsia="Arial" w:hAnsi="Broadway" w:cs="Times New Roman"/>
          <w:b/>
          <w:bCs/>
          <w:color w:val="011E2E"/>
          <w:sz w:val="52"/>
          <w:szCs w:val="52"/>
          <w14:props3d w14:extrusionH="57150" w14:contourW="0" w14:prstMaterial="warmMatte">
            <w14:bevelT w14:w="38100" w14:h="38100" w14:prst="circle"/>
          </w14:props3d>
        </w:rPr>
        <w:t xml:space="preserve">EC Regional Convention </w:t>
      </w:r>
      <w:r w:rsidRPr="00E35A68">
        <w:rPr>
          <w:rFonts w:ascii="Broadway" w:eastAsia="Arial" w:hAnsi="Broadway" w:cs="Times New Roman"/>
          <w:b/>
          <w:bCs/>
          <w:color w:val="011E2E"/>
          <w:sz w:val="52"/>
          <w:szCs w:val="52"/>
        </w:rPr>
        <w:t>Fundraiser</w:t>
      </w:r>
    </w:p>
    <w:p w14:paraId="0D2D4275" w14:textId="77777777" w:rsidR="00E35A68" w:rsidRPr="00E35A68" w:rsidRDefault="00E35A68" w:rsidP="00E35A68">
      <w:pPr>
        <w:ind w:left="187" w:right="187"/>
        <w:jc w:val="center"/>
        <w:rPr>
          <w:rFonts w:ascii="Broadway" w:eastAsia="Arial" w:hAnsi="Broadway" w:cs="Times New Roman"/>
          <w:b/>
          <w:bCs/>
          <w:color w:val="C00000"/>
          <w:sz w:val="96"/>
          <w:szCs w:val="96"/>
        </w:rPr>
      </w:pPr>
      <w:r w:rsidRPr="00E35A68">
        <w:rPr>
          <w:rFonts w:ascii="Broadway" w:eastAsia="Arial" w:hAnsi="Broadway" w:cs="Times New Roman"/>
          <w:b/>
          <w:bCs/>
          <w:color w:val="C00000"/>
          <w:sz w:val="96"/>
          <w:szCs w:val="96"/>
        </w:rPr>
        <w:t xml:space="preserve">Grand Prize Hand Crafted Quilt </w:t>
      </w:r>
    </w:p>
    <w:p w14:paraId="7429B938" w14:textId="7C7463C2" w:rsidR="00E35A68" w:rsidRPr="00E35A68" w:rsidRDefault="00E35A68" w:rsidP="00E35A68">
      <w:pPr>
        <w:ind w:left="180" w:right="180"/>
        <w:jc w:val="center"/>
        <w:rPr>
          <w:rFonts w:ascii="Broadway" w:eastAsia="Arial" w:hAnsi="Broadway" w:cs="Times New Roman"/>
          <w:b/>
          <w:bCs/>
          <w:color w:val="023857" w:themeColor="accent2" w:themeShade="BF"/>
          <w:sz w:val="44"/>
          <w:szCs w:val="44"/>
        </w:rPr>
      </w:pPr>
      <w:r w:rsidRPr="00E35A68">
        <w:rPr>
          <w:rFonts w:ascii="Broadway" w:eastAsia="Arial" w:hAnsi="Broadway" w:cs="Times New Roman"/>
          <w:b/>
          <w:bCs/>
          <w:color w:val="023857" w:themeColor="accent2" w:themeShade="BF"/>
          <w:sz w:val="44"/>
          <w:szCs w:val="44"/>
        </w:rPr>
        <w:t>Celebrating our Nation’s 250</w:t>
      </w:r>
      <w:r w:rsidRPr="00E35A68">
        <w:rPr>
          <w:rFonts w:ascii="Broadway" w:eastAsia="Arial" w:hAnsi="Broadway" w:cs="Times New Roman"/>
          <w:b/>
          <w:bCs/>
          <w:color w:val="023857" w:themeColor="accent2" w:themeShade="BF"/>
          <w:sz w:val="44"/>
          <w:szCs w:val="44"/>
          <w:vertAlign w:val="superscript"/>
        </w:rPr>
        <w:t>th</w:t>
      </w:r>
      <w:r w:rsidRPr="00E35A68">
        <w:rPr>
          <w:rFonts w:ascii="Broadway" w:eastAsia="Arial" w:hAnsi="Broadway" w:cs="Times New Roman"/>
          <w:b/>
          <w:bCs/>
          <w:color w:val="023857" w:themeColor="accent2" w:themeShade="BF"/>
          <w:sz w:val="44"/>
          <w:szCs w:val="44"/>
        </w:rPr>
        <w:t xml:space="preserve"> Birthday</w:t>
      </w:r>
    </w:p>
    <w:p w14:paraId="10137345" w14:textId="1C5B4318" w:rsidR="00E35A68" w:rsidRPr="00E35A68" w:rsidRDefault="00E35A68" w:rsidP="00E35A68">
      <w:pPr>
        <w:ind w:left="180" w:right="180"/>
        <w:jc w:val="center"/>
        <w:rPr>
          <w:rFonts w:ascii="Broadway" w:eastAsia="Arial" w:hAnsi="Broadway" w:cs="Times New Roman"/>
          <w:b/>
          <w:bCs/>
          <w:color w:val="C00000"/>
          <w:sz w:val="44"/>
          <w:szCs w:val="44"/>
        </w:rPr>
      </w:pPr>
      <w:r w:rsidRPr="00E35A68">
        <w:rPr>
          <w:rFonts w:ascii="Broadway" w:eastAsia="Arial" w:hAnsi="Broadway" w:cs="Times New Roman"/>
          <w:b/>
          <w:bCs/>
          <w:color w:val="C00000"/>
          <w:sz w:val="44"/>
          <w:szCs w:val="44"/>
        </w:rPr>
        <w:t>Raffle $1 each or 6 for $5</w:t>
      </w:r>
    </w:p>
    <w:p w14:paraId="5539CF72" w14:textId="77777777" w:rsidR="00E35A68" w:rsidRPr="00E35A68" w:rsidRDefault="00E35A68" w:rsidP="00E35A68">
      <w:pPr>
        <w:ind w:left="180" w:right="180"/>
        <w:jc w:val="center"/>
        <w:rPr>
          <w:rFonts w:ascii="Broadway" w:eastAsia="Arial" w:hAnsi="Broadway" w:cs="Times New Roman"/>
          <w:b/>
          <w:bCs/>
          <w:color w:val="C00000"/>
          <w:sz w:val="44"/>
          <w:szCs w:val="44"/>
        </w:rPr>
      </w:pPr>
      <w:r w:rsidRPr="00E35A68">
        <w:rPr>
          <w:rFonts w:ascii="Broadway" w:eastAsia="Arial" w:hAnsi="Broadway" w:cs="Times New Roman"/>
          <w:b/>
          <w:bCs/>
          <w:color w:val="C00000"/>
          <w:sz w:val="44"/>
          <w:szCs w:val="44"/>
        </w:rPr>
        <w:t>More than 25 prizes</w:t>
      </w:r>
    </w:p>
    <w:p w14:paraId="25D82DCB" w14:textId="77777777" w:rsidR="00E35A68" w:rsidRPr="00E35A68" w:rsidRDefault="00E35A68" w:rsidP="00E35A68">
      <w:pPr>
        <w:ind w:left="180" w:right="180"/>
        <w:jc w:val="center"/>
        <w:rPr>
          <w:rFonts w:ascii="Broadway" w:eastAsia="Arial" w:hAnsi="Broadway" w:cs="Times New Roman"/>
          <w:b/>
          <w:bCs/>
          <w:color w:val="C00000"/>
          <w:sz w:val="36"/>
          <w:szCs w:val="36"/>
        </w:rPr>
      </w:pPr>
      <w:r w:rsidRPr="00E35A68">
        <w:rPr>
          <w:rFonts w:ascii="Broadway" w:eastAsia="Arial" w:hAnsi="Broadway" w:cs="Times New Roman"/>
          <w:b/>
          <w:bCs/>
          <w:color w:val="C00000"/>
          <w:sz w:val="36"/>
          <w:szCs w:val="36"/>
        </w:rPr>
        <w:t>Grand Prize Hand Crafted Quilt</w:t>
      </w:r>
    </w:p>
    <w:p w14:paraId="7161955E" w14:textId="77777777" w:rsidR="00E35A68" w:rsidRPr="00E35A68" w:rsidRDefault="00E35A68" w:rsidP="00E35A68">
      <w:pPr>
        <w:ind w:left="180" w:right="180"/>
        <w:jc w:val="center"/>
        <w:rPr>
          <w:rFonts w:ascii="Arial" w:eastAsia="Arial" w:hAnsi="Arial" w:cs="Times New Roman"/>
        </w:rPr>
      </w:pPr>
    </w:p>
    <w:p w14:paraId="47AC2212" w14:textId="4F48AEE0" w:rsidR="00E35A68" w:rsidRPr="00E35A68" w:rsidRDefault="00E35A68" w:rsidP="00E35A68">
      <w:pPr>
        <w:ind w:left="180" w:right="180"/>
        <w:jc w:val="center"/>
        <w:rPr>
          <w:rFonts w:ascii="Arial" w:eastAsia="Arial" w:hAnsi="Arial" w:cs="Times New Roman"/>
          <w:sz w:val="22"/>
          <w:szCs w:val="22"/>
        </w:rPr>
      </w:pPr>
      <w:r w:rsidRPr="00E35A68">
        <w:rPr>
          <w:rFonts w:ascii="Arial" w:eastAsia="Arial" w:hAnsi="Arial" w:cs="Times New Roman"/>
          <w:sz w:val="22"/>
          <w:szCs w:val="22"/>
        </w:rPr>
        <w:t xml:space="preserve">Raffle tickets please contact </w:t>
      </w:r>
      <w:r w:rsidR="000A1A62" w:rsidRPr="000A1A62">
        <w:rPr>
          <w:rFonts w:ascii="Arial" w:eastAsia="Arial" w:hAnsi="Arial" w:cs="Times New Roman"/>
          <w:sz w:val="22"/>
          <w:szCs w:val="22"/>
        </w:rPr>
        <w:t xml:space="preserve">PRPEC Gabriel </w:t>
      </w:r>
      <w:proofErr w:type="spellStart"/>
      <w:r w:rsidR="000A1A62" w:rsidRPr="000A1A62">
        <w:rPr>
          <w:rFonts w:ascii="Arial" w:eastAsia="Arial" w:hAnsi="Arial" w:cs="Times New Roman"/>
          <w:sz w:val="22"/>
          <w:szCs w:val="22"/>
        </w:rPr>
        <w:t>Falu</w:t>
      </w:r>
      <w:proofErr w:type="spellEnd"/>
      <w:r w:rsidRPr="00E35A68">
        <w:rPr>
          <w:rFonts w:ascii="Arial" w:eastAsia="Arial" w:hAnsi="Arial" w:cs="Times New Roman"/>
          <w:sz w:val="22"/>
          <w:szCs w:val="22"/>
        </w:rPr>
        <w:t xml:space="preserve"> </w:t>
      </w:r>
      <w:r w:rsidR="000A1A62" w:rsidRPr="000A1A62">
        <w:rPr>
          <w:rFonts w:ascii="Arial" w:eastAsia="Arial" w:hAnsi="Arial" w:cs="Times New Roman"/>
          <w:b/>
          <w:sz w:val="22"/>
          <w:szCs w:val="22"/>
        </w:rPr>
        <w:t>(757)-581-8390</w:t>
      </w:r>
      <w:r w:rsidRPr="00E35A68">
        <w:rPr>
          <w:rFonts w:ascii="Arial" w:eastAsia="Arial" w:hAnsi="Arial" w:cs="Times New Roman"/>
          <w:sz w:val="22"/>
          <w:szCs w:val="22"/>
        </w:rPr>
        <w:t xml:space="preserve"> or Email: </w:t>
      </w:r>
      <w:r w:rsidR="000A1A62" w:rsidRPr="000A1A62">
        <w:rPr>
          <w:rFonts w:ascii="Arial" w:eastAsia="Arial" w:hAnsi="Arial" w:cs="Times New Roman"/>
          <w:b/>
          <w:sz w:val="22"/>
          <w:szCs w:val="22"/>
        </w:rPr>
        <w:t>gabrielfalufra99@aol.com</w:t>
      </w:r>
    </w:p>
    <w:p w14:paraId="31A3EE2C" w14:textId="77777777" w:rsidR="00E35A68" w:rsidRPr="00E35A68" w:rsidRDefault="00E35A68" w:rsidP="00E35A68">
      <w:pPr>
        <w:ind w:left="180" w:right="180"/>
        <w:jc w:val="center"/>
        <w:rPr>
          <w:rFonts w:ascii="Arial" w:eastAsia="Arial" w:hAnsi="Arial" w:cs="Times New Roman"/>
          <w:sz w:val="22"/>
          <w:szCs w:val="22"/>
        </w:rPr>
      </w:pPr>
    </w:p>
    <w:p w14:paraId="78F4DB75" w14:textId="3269B0BA" w:rsidR="00E35A68" w:rsidRPr="00E35A68" w:rsidRDefault="00E35A68" w:rsidP="00E35A68">
      <w:pPr>
        <w:spacing w:after="80"/>
        <w:ind w:left="180" w:right="180"/>
        <w:jc w:val="center"/>
        <w:rPr>
          <w:rFonts w:ascii="Arial" w:eastAsia="Arial" w:hAnsi="Arial" w:cs="Times New Roman"/>
          <w:sz w:val="22"/>
          <w:szCs w:val="22"/>
        </w:rPr>
      </w:pPr>
      <w:r w:rsidRPr="00E35A68">
        <w:rPr>
          <w:rFonts w:ascii="Arial" w:eastAsia="Arial" w:hAnsi="Arial" w:cs="Times New Roman"/>
          <w:sz w:val="22"/>
          <w:szCs w:val="22"/>
        </w:rPr>
        <w:t>Please make checks payable to:</w:t>
      </w:r>
    </w:p>
    <w:p w14:paraId="649410A9" w14:textId="6CC25B6C" w:rsidR="00E35A68" w:rsidRPr="00E35A68" w:rsidRDefault="00E35A68" w:rsidP="00E35A68">
      <w:pPr>
        <w:spacing w:after="120"/>
        <w:ind w:left="180" w:right="180"/>
        <w:jc w:val="center"/>
        <w:rPr>
          <w:rFonts w:ascii="Arial" w:eastAsia="Arial" w:hAnsi="Arial" w:cs="Times New Roman"/>
          <w:b/>
          <w:sz w:val="22"/>
          <w:szCs w:val="22"/>
        </w:rPr>
      </w:pPr>
      <w:r w:rsidRPr="00E35A68">
        <w:rPr>
          <w:rFonts w:ascii="Arial" w:eastAsia="Arial" w:hAnsi="Arial" w:cs="Times New Roman"/>
          <w:b/>
          <w:sz w:val="22"/>
          <w:szCs w:val="22"/>
        </w:rPr>
        <w:t>FRA 202</w:t>
      </w:r>
      <w:r w:rsidR="000A1A62">
        <w:rPr>
          <w:rFonts w:ascii="Arial" w:eastAsia="Arial" w:hAnsi="Arial" w:cs="Times New Roman"/>
          <w:b/>
          <w:sz w:val="22"/>
          <w:szCs w:val="22"/>
        </w:rPr>
        <w:t>6</w:t>
      </w:r>
      <w:r w:rsidRPr="00E35A68">
        <w:rPr>
          <w:rFonts w:ascii="Arial" w:eastAsia="Arial" w:hAnsi="Arial" w:cs="Times New Roman"/>
          <w:b/>
          <w:sz w:val="22"/>
          <w:szCs w:val="22"/>
        </w:rPr>
        <w:t xml:space="preserve"> East Coast Regional Convention</w:t>
      </w:r>
    </w:p>
    <w:p w14:paraId="0880302A" w14:textId="6EF9C9BB" w:rsidR="004517E2" w:rsidRDefault="004517E2" w:rsidP="00E35A68">
      <w:pPr>
        <w:ind w:left="180" w:right="180"/>
      </w:pPr>
    </w:p>
    <w:sectPr w:rsidR="004517E2" w:rsidSect="008F62F3">
      <w:pgSz w:w="12240" w:h="15840" w:code="1"/>
      <w:pgMar w:top="450" w:right="810" w:bottom="720" w:left="81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759F68" w14:textId="77777777" w:rsidR="00171880" w:rsidRDefault="00171880" w:rsidP="00C67022">
      <w:r>
        <w:separator/>
      </w:r>
    </w:p>
  </w:endnote>
  <w:endnote w:type="continuationSeparator" w:id="0">
    <w:p w14:paraId="574B5F78" w14:textId="77777777" w:rsidR="00171880" w:rsidRDefault="00171880" w:rsidP="00C670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A79CD2" w14:textId="77777777" w:rsidR="00171880" w:rsidRDefault="00171880" w:rsidP="00C67022">
      <w:r>
        <w:separator/>
      </w:r>
    </w:p>
  </w:footnote>
  <w:footnote w:type="continuationSeparator" w:id="0">
    <w:p w14:paraId="0915439A" w14:textId="77777777" w:rsidR="00171880" w:rsidRDefault="00171880" w:rsidP="00C670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D78A7"/>
    <w:multiLevelType w:val="hybridMultilevel"/>
    <w:tmpl w:val="DACC68E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B39326A"/>
    <w:multiLevelType w:val="hybridMultilevel"/>
    <w:tmpl w:val="71A06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1671E1"/>
    <w:multiLevelType w:val="hybridMultilevel"/>
    <w:tmpl w:val="4DA8A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89766E9"/>
    <w:multiLevelType w:val="hybridMultilevel"/>
    <w:tmpl w:val="A4C6E0FA"/>
    <w:lvl w:ilvl="0" w:tplc="26783B34">
      <w:start w:val="16"/>
      <w:numFmt w:val="bullet"/>
      <w:lvlText w:val=""/>
      <w:lvlJc w:val="left"/>
      <w:pPr>
        <w:ind w:left="900" w:hanging="360"/>
      </w:pPr>
      <w:rPr>
        <w:rFonts w:ascii="Symbol" w:eastAsiaTheme="minorHAnsi" w:hAnsi="Symbol" w:cstheme="minorBid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CAC"/>
    <w:rsid w:val="00001C4A"/>
    <w:rsid w:val="000044D8"/>
    <w:rsid w:val="00011F14"/>
    <w:rsid w:val="00013071"/>
    <w:rsid w:val="00021412"/>
    <w:rsid w:val="00027C83"/>
    <w:rsid w:val="00030DA9"/>
    <w:rsid w:val="000335DC"/>
    <w:rsid w:val="00041144"/>
    <w:rsid w:val="000569AA"/>
    <w:rsid w:val="0006346D"/>
    <w:rsid w:val="00066F0E"/>
    <w:rsid w:val="000722FB"/>
    <w:rsid w:val="00073F3D"/>
    <w:rsid w:val="00085CD1"/>
    <w:rsid w:val="00085E34"/>
    <w:rsid w:val="00086D4C"/>
    <w:rsid w:val="000A1A62"/>
    <w:rsid w:val="000B2D61"/>
    <w:rsid w:val="000B37D1"/>
    <w:rsid w:val="000B3BA7"/>
    <w:rsid w:val="000B67F2"/>
    <w:rsid w:val="000C1458"/>
    <w:rsid w:val="000C69AC"/>
    <w:rsid w:val="000C6A72"/>
    <w:rsid w:val="000D154D"/>
    <w:rsid w:val="000D24A9"/>
    <w:rsid w:val="000D6F84"/>
    <w:rsid w:val="000E178C"/>
    <w:rsid w:val="000E29B2"/>
    <w:rsid w:val="000F3B44"/>
    <w:rsid w:val="00103A03"/>
    <w:rsid w:val="00114F52"/>
    <w:rsid w:val="001153D5"/>
    <w:rsid w:val="00140B61"/>
    <w:rsid w:val="00160148"/>
    <w:rsid w:val="00160914"/>
    <w:rsid w:val="00165FE7"/>
    <w:rsid w:val="00171880"/>
    <w:rsid w:val="001730B9"/>
    <w:rsid w:val="0019202A"/>
    <w:rsid w:val="001A3263"/>
    <w:rsid w:val="001C212A"/>
    <w:rsid w:val="001C48D0"/>
    <w:rsid w:val="001C71FF"/>
    <w:rsid w:val="001F60AC"/>
    <w:rsid w:val="00205CDA"/>
    <w:rsid w:val="002133E3"/>
    <w:rsid w:val="002204C4"/>
    <w:rsid w:val="0023099C"/>
    <w:rsid w:val="002340B5"/>
    <w:rsid w:val="00236E4F"/>
    <w:rsid w:val="00242423"/>
    <w:rsid w:val="00242D52"/>
    <w:rsid w:val="00243B05"/>
    <w:rsid w:val="002634D4"/>
    <w:rsid w:val="00265C54"/>
    <w:rsid w:val="0027516F"/>
    <w:rsid w:val="002766DA"/>
    <w:rsid w:val="00281DB2"/>
    <w:rsid w:val="002867FA"/>
    <w:rsid w:val="002A13E6"/>
    <w:rsid w:val="002D4E44"/>
    <w:rsid w:val="002D6ED6"/>
    <w:rsid w:val="002E2F67"/>
    <w:rsid w:val="002F739D"/>
    <w:rsid w:val="00301C7D"/>
    <w:rsid w:val="003104CF"/>
    <w:rsid w:val="00325DC3"/>
    <w:rsid w:val="00331916"/>
    <w:rsid w:val="00341DC6"/>
    <w:rsid w:val="00362391"/>
    <w:rsid w:val="003834F9"/>
    <w:rsid w:val="00385356"/>
    <w:rsid w:val="00394D49"/>
    <w:rsid w:val="003A4540"/>
    <w:rsid w:val="003B4492"/>
    <w:rsid w:val="003B7EAB"/>
    <w:rsid w:val="003C37F0"/>
    <w:rsid w:val="003C7E93"/>
    <w:rsid w:val="003E0444"/>
    <w:rsid w:val="003F01B7"/>
    <w:rsid w:val="00401853"/>
    <w:rsid w:val="0040281D"/>
    <w:rsid w:val="00406C3C"/>
    <w:rsid w:val="00432D95"/>
    <w:rsid w:val="004434DD"/>
    <w:rsid w:val="00447715"/>
    <w:rsid w:val="004517E2"/>
    <w:rsid w:val="004649EF"/>
    <w:rsid w:val="0046669B"/>
    <w:rsid w:val="00485FBA"/>
    <w:rsid w:val="004C1617"/>
    <w:rsid w:val="004C6D01"/>
    <w:rsid w:val="004D0EE1"/>
    <w:rsid w:val="004D7304"/>
    <w:rsid w:val="004F115E"/>
    <w:rsid w:val="004F63F1"/>
    <w:rsid w:val="00503181"/>
    <w:rsid w:val="00503E07"/>
    <w:rsid w:val="0051369C"/>
    <w:rsid w:val="00557ED6"/>
    <w:rsid w:val="00563B56"/>
    <w:rsid w:val="00564D89"/>
    <w:rsid w:val="0057067E"/>
    <w:rsid w:val="0057232A"/>
    <w:rsid w:val="00591F28"/>
    <w:rsid w:val="00596671"/>
    <w:rsid w:val="00597014"/>
    <w:rsid w:val="005A5DB7"/>
    <w:rsid w:val="005B4CC7"/>
    <w:rsid w:val="005C2FC7"/>
    <w:rsid w:val="005D1CAC"/>
    <w:rsid w:val="005F51D0"/>
    <w:rsid w:val="0061391D"/>
    <w:rsid w:val="006435CD"/>
    <w:rsid w:val="0065020E"/>
    <w:rsid w:val="00654C99"/>
    <w:rsid w:val="0065518C"/>
    <w:rsid w:val="0067023A"/>
    <w:rsid w:val="006772A5"/>
    <w:rsid w:val="00680CCB"/>
    <w:rsid w:val="006A4904"/>
    <w:rsid w:val="006A5916"/>
    <w:rsid w:val="006A68C4"/>
    <w:rsid w:val="006A72EC"/>
    <w:rsid w:val="006A7A97"/>
    <w:rsid w:val="006C60E6"/>
    <w:rsid w:val="006F603F"/>
    <w:rsid w:val="00710C9D"/>
    <w:rsid w:val="00712F22"/>
    <w:rsid w:val="00725B27"/>
    <w:rsid w:val="00726B7E"/>
    <w:rsid w:val="0073242D"/>
    <w:rsid w:val="007355F5"/>
    <w:rsid w:val="00755A4A"/>
    <w:rsid w:val="00760743"/>
    <w:rsid w:val="007769AD"/>
    <w:rsid w:val="007A3651"/>
    <w:rsid w:val="007A7AB6"/>
    <w:rsid w:val="007C2796"/>
    <w:rsid w:val="007C44DF"/>
    <w:rsid w:val="007C5709"/>
    <w:rsid w:val="007C7614"/>
    <w:rsid w:val="007C7FC8"/>
    <w:rsid w:val="007D2B19"/>
    <w:rsid w:val="007D677D"/>
    <w:rsid w:val="007E6FAA"/>
    <w:rsid w:val="007E7997"/>
    <w:rsid w:val="00815093"/>
    <w:rsid w:val="008255F2"/>
    <w:rsid w:val="00832420"/>
    <w:rsid w:val="00832C5D"/>
    <w:rsid w:val="0083416B"/>
    <w:rsid w:val="00836FE7"/>
    <w:rsid w:val="00842991"/>
    <w:rsid w:val="00847A68"/>
    <w:rsid w:val="008643C4"/>
    <w:rsid w:val="008723D8"/>
    <w:rsid w:val="008735FD"/>
    <w:rsid w:val="00877D6A"/>
    <w:rsid w:val="00883DE8"/>
    <w:rsid w:val="00890706"/>
    <w:rsid w:val="00897F25"/>
    <w:rsid w:val="008A1867"/>
    <w:rsid w:val="008A231B"/>
    <w:rsid w:val="008B1396"/>
    <w:rsid w:val="008B6210"/>
    <w:rsid w:val="008C77CE"/>
    <w:rsid w:val="008F03AE"/>
    <w:rsid w:val="008F3EC9"/>
    <w:rsid w:val="008F62F3"/>
    <w:rsid w:val="00903F81"/>
    <w:rsid w:val="00906768"/>
    <w:rsid w:val="0091038F"/>
    <w:rsid w:val="00922804"/>
    <w:rsid w:val="00927180"/>
    <w:rsid w:val="00927BCF"/>
    <w:rsid w:val="009403F5"/>
    <w:rsid w:val="00992B69"/>
    <w:rsid w:val="00993ABF"/>
    <w:rsid w:val="009A73D2"/>
    <w:rsid w:val="009C3923"/>
    <w:rsid w:val="009E2B6E"/>
    <w:rsid w:val="009E2ECA"/>
    <w:rsid w:val="009F30CB"/>
    <w:rsid w:val="009F5C66"/>
    <w:rsid w:val="00A0175E"/>
    <w:rsid w:val="00A12A79"/>
    <w:rsid w:val="00A23B3D"/>
    <w:rsid w:val="00A24370"/>
    <w:rsid w:val="00A27BBF"/>
    <w:rsid w:val="00A370D3"/>
    <w:rsid w:val="00A473CF"/>
    <w:rsid w:val="00A52716"/>
    <w:rsid w:val="00A86992"/>
    <w:rsid w:val="00AA60CE"/>
    <w:rsid w:val="00AB1890"/>
    <w:rsid w:val="00AB2AE5"/>
    <w:rsid w:val="00AB5749"/>
    <w:rsid w:val="00AC65A6"/>
    <w:rsid w:val="00AE7A8C"/>
    <w:rsid w:val="00AF2646"/>
    <w:rsid w:val="00B03A29"/>
    <w:rsid w:val="00B0636A"/>
    <w:rsid w:val="00B14BAD"/>
    <w:rsid w:val="00B42054"/>
    <w:rsid w:val="00B44CD1"/>
    <w:rsid w:val="00B635E1"/>
    <w:rsid w:val="00B76DDA"/>
    <w:rsid w:val="00B81B03"/>
    <w:rsid w:val="00B9165E"/>
    <w:rsid w:val="00B9461D"/>
    <w:rsid w:val="00B97B47"/>
    <w:rsid w:val="00BA3FA7"/>
    <w:rsid w:val="00BB0A51"/>
    <w:rsid w:val="00BB2642"/>
    <w:rsid w:val="00BB35B2"/>
    <w:rsid w:val="00BC0B33"/>
    <w:rsid w:val="00BC2157"/>
    <w:rsid w:val="00BD0747"/>
    <w:rsid w:val="00BD12F2"/>
    <w:rsid w:val="00BF0E2D"/>
    <w:rsid w:val="00C03690"/>
    <w:rsid w:val="00C50F1E"/>
    <w:rsid w:val="00C575C4"/>
    <w:rsid w:val="00C67022"/>
    <w:rsid w:val="00C70D7A"/>
    <w:rsid w:val="00C97156"/>
    <w:rsid w:val="00CB423C"/>
    <w:rsid w:val="00CD4E8A"/>
    <w:rsid w:val="00CE5266"/>
    <w:rsid w:val="00D03896"/>
    <w:rsid w:val="00D04047"/>
    <w:rsid w:val="00D051F8"/>
    <w:rsid w:val="00D10BC8"/>
    <w:rsid w:val="00D16698"/>
    <w:rsid w:val="00D2797F"/>
    <w:rsid w:val="00D33523"/>
    <w:rsid w:val="00D4457D"/>
    <w:rsid w:val="00D75910"/>
    <w:rsid w:val="00D84043"/>
    <w:rsid w:val="00D86CE0"/>
    <w:rsid w:val="00D914A2"/>
    <w:rsid w:val="00D96B68"/>
    <w:rsid w:val="00DB3A9D"/>
    <w:rsid w:val="00DC36D2"/>
    <w:rsid w:val="00DD0CC0"/>
    <w:rsid w:val="00DD5CD3"/>
    <w:rsid w:val="00DF4D6D"/>
    <w:rsid w:val="00DF5CAC"/>
    <w:rsid w:val="00DF628A"/>
    <w:rsid w:val="00E07B35"/>
    <w:rsid w:val="00E22878"/>
    <w:rsid w:val="00E35A68"/>
    <w:rsid w:val="00E37F22"/>
    <w:rsid w:val="00E4207A"/>
    <w:rsid w:val="00E561D3"/>
    <w:rsid w:val="00E601F9"/>
    <w:rsid w:val="00E63B78"/>
    <w:rsid w:val="00E87BE7"/>
    <w:rsid w:val="00E90DB6"/>
    <w:rsid w:val="00E93739"/>
    <w:rsid w:val="00EA2BC7"/>
    <w:rsid w:val="00EA6391"/>
    <w:rsid w:val="00EB1170"/>
    <w:rsid w:val="00EB4963"/>
    <w:rsid w:val="00EC4B81"/>
    <w:rsid w:val="00EC5C6F"/>
    <w:rsid w:val="00EF64A2"/>
    <w:rsid w:val="00EF7AA9"/>
    <w:rsid w:val="00F06268"/>
    <w:rsid w:val="00F06F44"/>
    <w:rsid w:val="00F20CCA"/>
    <w:rsid w:val="00F23E47"/>
    <w:rsid w:val="00F2607A"/>
    <w:rsid w:val="00F371DB"/>
    <w:rsid w:val="00F45A55"/>
    <w:rsid w:val="00F5062E"/>
    <w:rsid w:val="00F72789"/>
    <w:rsid w:val="00F808A3"/>
    <w:rsid w:val="00FA6EDE"/>
    <w:rsid w:val="00FB4372"/>
    <w:rsid w:val="00FB6B35"/>
    <w:rsid w:val="00FB6FFC"/>
    <w:rsid w:val="00FD2B33"/>
    <w:rsid w:val="00FF25E2"/>
    <w:rsid w:val="00FF5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DAA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Subtitle" w:uiPriority="11" w:unhideWhenUsed="0" w:qFormat="1"/>
    <w:lsdException w:name="Salutation" w:unhideWhenUsed="0"/>
    <w:lsdException w:name="Date" w:unhideWhenUsed="0"/>
    <w:lsdException w:name="Body Text First Indent"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4"/>
    <w:qFormat/>
    <w:rsid w:val="007D2B19"/>
  </w:style>
  <w:style w:type="paragraph" w:styleId="Heading1">
    <w:name w:val="heading 1"/>
    <w:basedOn w:val="Normal"/>
    <w:next w:val="Normal"/>
    <w:link w:val="Heading1Char"/>
    <w:qFormat/>
    <w:rsid w:val="007E7997"/>
    <w:pPr>
      <w:spacing w:line="192" w:lineRule="auto"/>
      <w:jc w:val="center"/>
      <w:outlineLvl w:val="0"/>
    </w:pPr>
    <w:rPr>
      <w:color w:val="034C75" w:themeColor="accent2"/>
      <w:sz w:val="104"/>
      <w:szCs w:val="104"/>
    </w:rPr>
  </w:style>
  <w:style w:type="paragraph" w:styleId="Heading2">
    <w:name w:val="heading 2"/>
    <w:basedOn w:val="Normal"/>
    <w:next w:val="Normal"/>
    <w:link w:val="Heading2Char"/>
    <w:uiPriority w:val="1"/>
    <w:qFormat/>
    <w:rsid w:val="005D1CAC"/>
    <w:pPr>
      <w:spacing w:line="192" w:lineRule="auto"/>
      <w:jc w:val="center"/>
      <w:outlineLvl w:val="1"/>
    </w:pPr>
    <w:rPr>
      <w:rFonts w:asciiTheme="majorHAnsi" w:hAnsiTheme="majorHAnsi"/>
      <w:b/>
      <w:color w:val="D94C59" w:themeColor="accent4"/>
      <w:sz w:val="176"/>
      <w:szCs w:val="176"/>
    </w:rPr>
  </w:style>
  <w:style w:type="paragraph" w:styleId="Heading3">
    <w:name w:val="heading 3"/>
    <w:basedOn w:val="Normal"/>
    <w:next w:val="Normal"/>
    <w:link w:val="Heading3Char"/>
    <w:uiPriority w:val="2"/>
    <w:qFormat/>
    <w:rsid w:val="007E7997"/>
    <w:pPr>
      <w:jc w:val="center"/>
      <w:outlineLvl w:val="2"/>
    </w:pPr>
    <w:rPr>
      <w:color w:val="FFFFFF" w:themeColor="background1"/>
      <w:sz w:val="36"/>
    </w:rPr>
  </w:style>
  <w:style w:type="paragraph" w:styleId="Heading4">
    <w:name w:val="heading 4"/>
    <w:basedOn w:val="Normal"/>
    <w:next w:val="Normal"/>
    <w:link w:val="Heading4Char"/>
    <w:uiPriority w:val="3"/>
    <w:qFormat/>
    <w:rsid w:val="007E7997"/>
    <w:pPr>
      <w:jc w:val="center"/>
      <w:outlineLvl w:val="3"/>
    </w:pPr>
    <w:rPr>
      <w:color w:val="034C75" w:themeColor="accent2"/>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04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3104C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62391"/>
    <w:rPr>
      <w:rFonts w:ascii="Times New Roman" w:hAnsi="Times New Roman" w:cs="Times New Roman"/>
      <w:sz w:val="18"/>
      <w:szCs w:val="18"/>
    </w:rPr>
  </w:style>
  <w:style w:type="character" w:customStyle="1" w:styleId="Heading1Char">
    <w:name w:val="Heading 1 Char"/>
    <w:basedOn w:val="DefaultParagraphFont"/>
    <w:link w:val="Heading1"/>
    <w:rsid w:val="00362391"/>
    <w:rPr>
      <w:color w:val="034C75" w:themeColor="accent2"/>
      <w:sz w:val="104"/>
      <w:szCs w:val="104"/>
    </w:rPr>
  </w:style>
  <w:style w:type="character" w:customStyle="1" w:styleId="Heading2Char">
    <w:name w:val="Heading 2 Char"/>
    <w:basedOn w:val="DefaultParagraphFont"/>
    <w:link w:val="Heading2"/>
    <w:uiPriority w:val="1"/>
    <w:rsid w:val="005D1CAC"/>
    <w:rPr>
      <w:rFonts w:asciiTheme="majorHAnsi" w:hAnsiTheme="majorHAnsi"/>
      <w:b/>
      <w:color w:val="D94C59" w:themeColor="accent4"/>
      <w:sz w:val="176"/>
      <w:szCs w:val="176"/>
    </w:rPr>
  </w:style>
  <w:style w:type="character" w:customStyle="1" w:styleId="Heading3Char">
    <w:name w:val="Heading 3 Char"/>
    <w:basedOn w:val="DefaultParagraphFont"/>
    <w:link w:val="Heading3"/>
    <w:uiPriority w:val="2"/>
    <w:rsid w:val="00362391"/>
    <w:rPr>
      <w:color w:val="FFFFFF" w:themeColor="background1"/>
      <w:sz w:val="36"/>
    </w:rPr>
  </w:style>
  <w:style w:type="character" w:customStyle="1" w:styleId="Heading4Char">
    <w:name w:val="Heading 4 Char"/>
    <w:basedOn w:val="DefaultParagraphFont"/>
    <w:link w:val="Heading4"/>
    <w:uiPriority w:val="3"/>
    <w:rsid w:val="00362391"/>
    <w:rPr>
      <w:color w:val="034C75" w:themeColor="accent2"/>
      <w:sz w:val="36"/>
    </w:rPr>
  </w:style>
  <w:style w:type="paragraph" w:customStyle="1" w:styleId="GraphicAnchor">
    <w:name w:val="Graphic Anchor"/>
    <w:basedOn w:val="Normal"/>
    <w:uiPriority w:val="5"/>
    <w:qFormat/>
    <w:rsid w:val="00103A03"/>
    <w:rPr>
      <w:sz w:val="10"/>
    </w:rPr>
  </w:style>
  <w:style w:type="character" w:styleId="PlaceholderText">
    <w:name w:val="Placeholder Text"/>
    <w:basedOn w:val="DefaultParagraphFont"/>
    <w:uiPriority w:val="99"/>
    <w:semiHidden/>
    <w:rsid w:val="00362391"/>
    <w:rPr>
      <w:color w:val="808080"/>
    </w:rPr>
  </w:style>
  <w:style w:type="paragraph" w:styleId="Header">
    <w:name w:val="header"/>
    <w:basedOn w:val="Normal"/>
    <w:link w:val="HeaderChar"/>
    <w:uiPriority w:val="99"/>
    <w:semiHidden/>
    <w:rsid w:val="00C67022"/>
    <w:pPr>
      <w:tabs>
        <w:tab w:val="center" w:pos="4680"/>
        <w:tab w:val="right" w:pos="9360"/>
      </w:tabs>
    </w:pPr>
  </w:style>
  <w:style w:type="character" w:customStyle="1" w:styleId="HeaderChar">
    <w:name w:val="Header Char"/>
    <w:basedOn w:val="DefaultParagraphFont"/>
    <w:link w:val="Header"/>
    <w:uiPriority w:val="99"/>
    <w:semiHidden/>
    <w:rsid w:val="00C67022"/>
  </w:style>
  <w:style w:type="paragraph" w:styleId="Footer">
    <w:name w:val="footer"/>
    <w:basedOn w:val="Normal"/>
    <w:link w:val="FooterChar"/>
    <w:uiPriority w:val="99"/>
    <w:semiHidden/>
    <w:rsid w:val="00C67022"/>
    <w:pPr>
      <w:tabs>
        <w:tab w:val="center" w:pos="4680"/>
        <w:tab w:val="right" w:pos="9360"/>
      </w:tabs>
    </w:pPr>
  </w:style>
  <w:style w:type="character" w:customStyle="1" w:styleId="FooterChar">
    <w:name w:val="Footer Char"/>
    <w:basedOn w:val="DefaultParagraphFont"/>
    <w:link w:val="Footer"/>
    <w:uiPriority w:val="99"/>
    <w:semiHidden/>
    <w:rsid w:val="00C67022"/>
  </w:style>
  <w:style w:type="character" w:styleId="Hyperlink">
    <w:name w:val="Hyperlink"/>
    <w:basedOn w:val="DefaultParagraphFont"/>
    <w:uiPriority w:val="99"/>
    <w:semiHidden/>
    <w:rsid w:val="00D10BC8"/>
    <w:rPr>
      <w:color w:val="0000FF" w:themeColor="hyperlink"/>
      <w:u w:val="single"/>
    </w:rPr>
  </w:style>
  <w:style w:type="paragraph" w:styleId="ListParagraph">
    <w:name w:val="List Paragraph"/>
    <w:basedOn w:val="Normal"/>
    <w:uiPriority w:val="34"/>
    <w:semiHidden/>
    <w:qFormat/>
    <w:rsid w:val="000C145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Subtitle" w:uiPriority="11" w:unhideWhenUsed="0" w:qFormat="1"/>
    <w:lsdException w:name="Salutation" w:unhideWhenUsed="0"/>
    <w:lsdException w:name="Date" w:unhideWhenUsed="0"/>
    <w:lsdException w:name="Body Text First Indent"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4"/>
    <w:qFormat/>
    <w:rsid w:val="007D2B19"/>
  </w:style>
  <w:style w:type="paragraph" w:styleId="Heading1">
    <w:name w:val="heading 1"/>
    <w:basedOn w:val="Normal"/>
    <w:next w:val="Normal"/>
    <w:link w:val="Heading1Char"/>
    <w:qFormat/>
    <w:rsid w:val="007E7997"/>
    <w:pPr>
      <w:spacing w:line="192" w:lineRule="auto"/>
      <w:jc w:val="center"/>
      <w:outlineLvl w:val="0"/>
    </w:pPr>
    <w:rPr>
      <w:color w:val="034C75" w:themeColor="accent2"/>
      <w:sz w:val="104"/>
      <w:szCs w:val="104"/>
    </w:rPr>
  </w:style>
  <w:style w:type="paragraph" w:styleId="Heading2">
    <w:name w:val="heading 2"/>
    <w:basedOn w:val="Normal"/>
    <w:next w:val="Normal"/>
    <w:link w:val="Heading2Char"/>
    <w:uiPriority w:val="1"/>
    <w:qFormat/>
    <w:rsid w:val="005D1CAC"/>
    <w:pPr>
      <w:spacing w:line="192" w:lineRule="auto"/>
      <w:jc w:val="center"/>
      <w:outlineLvl w:val="1"/>
    </w:pPr>
    <w:rPr>
      <w:rFonts w:asciiTheme="majorHAnsi" w:hAnsiTheme="majorHAnsi"/>
      <w:b/>
      <w:color w:val="D94C59" w:themeColor="accent4"/>
      <w:sz w:val="176"/>
      <w:szCs w:val="176"/>
    </w:rPr>
  </w:style>
  <w:style w:type="paragraph" w:styleId="Heading3">
    <w:name w:val="heading 3"/>
    <w:basedOn w:val="Normal"/>
    <w:next w:val="Normal"/>
    <w:link w:val="Heading3Char"/>
    <w:uiPriority w:val="2"/>
    <w:qFormat/>
    <w:rsid w:val="007E7997"/>
    <w:pPr>
      <w:jc w:val="center"/>
      <w:outlineLvl w:val="2"/>
    </w:pPr>
    <w:rPr>
      <w:color w:val="FFFFFF" w:themeColor="background1"/>
      <w:sz w:val="36"/>
    </w:rPr>
  </w:style>
  <w:style w:type="paragraph" w:styleId="Heading4">
    <w:name w:val="heading 4"/>
    <w:basedOn w:val="Normal"/>
    <w:next w:val="Normal"/>
    <w:link w:val="Heading4Char"/>
    <w:uiPriority w:val="3"/>
    <w:qFormat/>
    <w:rsid w:val="007E7997"/>
    <w:pPr>
      <w:jc w:val="center"/>
      <w:outlineLvl w:val="3"/>
    </w:pPr>
    <w:rPr>
      <w:color w:val="034C75" w:themeColor="accent2"/>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04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3104C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62391"/>
    <w:rPr>
      <w:rFonts w:ascii="Times New Roman" w:hAnsi="Times New Roman" w:cs="Times New Roman"/>
      <w:sz w:val="18"/>
      <w:szCs w:val="18"/>
    </w:rPr>
  </w:style>
  <w:style w:type="character" w:customStyle="1" w:styleId="Heading1Char">
    <w:name w:val="Heading 1 Char"/>
    <w:basedOn w:val="DefaultParagraphFont"/>
    <w:link w:val="Heading1"/>
    <w:rsid w:val="00362391"/>
    <w:rPr>
      <w:color w:val="034C75" w:themeColor="accent2"/>
      <w:sz w:val="104"/>
      <w:szCs w:val="104"/>
    </w:rPr>
  </w:style>
  <w:style w:type="character" w:customStyle="1" w:styleId="Heading2Char">
    <w:name w:val="Heading 2 Char"/>
    <w:basedOn w:val="DefaultParagraphFont"/>
    <w:link w:val="Heading2"/>
    <w:uiPriority w:val="1"/>
    <w:rsid w:val="005D1CAC"/>
    <w:rPr>
      <w:rFonts w:asciiTheme="majorHAnsi" w:hAnsiTheme="majorHAnsi"/>
      <w:b/>
      <w:color w:val="D94C59" w:themeColor="accent4"/>
      <w:sz w:val="176"/>
      <w:szCs w:val="176"/>
    </w:rPr>
  </w:style>
  <w:style w:type="character" w:customStyle="1" w:styleId="Heading3Char">
    <w:name w:val="Heading 3 Char"/>
    <w:basedOn w:val="DefaultParagraphFont"/>
    <w:link w:val="Heading3"/>
    <w:uiPriority w:val="2"/>
    <w:rsid w:val="00362391"/>
    <w:rPr>
      <w:color w:val="FFFFFF" w:themeColor="background1"/>
      <w:sz w:val="36"/>
    </w:rPr>
  </w:style>
  <w:style w:type="character" w:customStyle="1" w:styleId="Heading4Char">
    <w:name w:val="Heading 4 Char"/>
    <w:basedOn w:val="DefaultParagraphFont"/>
    <w:link w:val="Heading4"/>
    <w:uiPriority w:val="3"/>
    <w:rsid w:val="00362391"/>
    <w:rPr>
      <w:color w:val="034C75" w:themeColor="accent2"/>
      <w:sz w:val="36"/>
    </w:rPr>
  </w:style>
  <w:style w:type="paragraph" w:customStyle="1" w:styleId="GraphicAnchor">
    <w:name w:val="Graphic Anchor"/>
    <w:basedOn w:val="Normal"/>
    <w:uiPriority w:val="5"/>
    <w:qFormat/>
    <w:rsid w:val="00103A03"/>
    <w:rPr>
      <w:sz w:val="10"/>
    </w:rPr>
  </w:style>
  <w:style w:type="character" w:styleId="PlaceholderText">
    <w:name w:val="Placeholder Text"/>
    <w:basedOn w:val="DefaultParagraphFont"/>
    <w:uiPriority w:val="99"/>
    <w:semiHidden/>
    <w:rsid w:val="00362391"/>
    <w:rPr>
      <w:color w:val="808080"/>
    </w:rPr>
  </w:style>
  <w:style w:type="paragraph" w:styleId="Header">
    <w:name w:val="header"/>
    <w:basedOn w:val="Normal"/>
    <w:link w:val="HeaderChar"/>
    <w:uiPriority w:val="99"/>
    <w:semiHidden/>
    <w:rsid w:val="00C67022"/>
    <w:pPr>
      <w:tabs>
        <w:tab w:val="center" w:pos="4680"/>
        <w:tab w:val="right" w:pos="9360"/>
      </w:tabs>
    </w:pPr>
  </w:style>
  <w:style w:type="character" w:customStyle="1" w:styleId="HeaderChar">
    <w:name w:val="Header Char"/>
    <w:basedOn w:val="DefaultParagraphFont"/>
    <w:link w:val="Header"/>
    <w:uiPriority w:val="99"/>
    <w:semiHidden/>
    <w:rsid w:val="00C67022"/>
  </w:style>
  <w:style w:type="paragraph" w:styleId="Footer">
    <w:name w:val="footer"/>
    <w:basedOn w:val="Normal"/>
    <w:link w:val="FooterChar"/>
    <w:uiPriority w:val="99"/>
    <w:semiHidden/>
    <w:rsid w:val="00C67022"/>
    <w:pPr>
      <w:tabs>
        <w:tab w:val="center" w:pos="4680"/>
        <w:tab w:val="right" w:pos="9360"/>
      </w:tabs>
    </w:pPr>
  </w:style>
  <w:style w:type="character" w:customStyle="1" w:styleId="FooterChar">
    <w:name w:val="Footer Char"/>
    <w:basedOn w:val="DefaultParagraphFont"/>
    <w:link w:val="Footer"/>
    <w:uiPriority w:val="99"/>
    <w:semiHidden/>
    <w:rsid w:val="00C67022"/>
  </w:style>
  <w:style w:type="character" w:styleId="Hyperlink">
    <w:name w:val="Hyperlink"/>
    <w:basedOn w:val="DefaultParagraphFont"/>
    <w:uiPriority w:val="99"/>
    <w:semiHidden/>
    <w:rsid w:val="00D10BC8"/>
    <w:rPr>
      <w:color w:val="0000FF" w:themeColor="hyperlink"/>
      <w:u w:val="single"/>
    </w:rPr>
  </w:style>
  <w:style w:type="paragraph" w:styleId="ListParagraph">
    <w:name w:val="List Paragraph"/>
    <w:basedOn w:val="Normal"/>
    <w:uiPriority w:val="34"/>
    <w:semiHidden/>
    <w:qFormat/>
    <w:rsid w:val="000C14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gif"/><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10.jpeg"/><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tf45543377_win32.dotx" TargetMode="External"/></Relationships>
</file>

<file path=word/theme/theme1.xml><?xml version="1.0" encoding="utf-8"?>
<a:theme xmlns:a="http://schemas.openxmlformats.org/drawingml/2006/main" name="4th of July Card">
  <a:themeElements>
    <a:clrScheme name="4thJulyCard">
      <a:dk1>
        <a:srgbClr val="000000"/>
      </a:dk1>
      <a:lt1>
        <a:srgbClr val="FFFFFF"/>
      </a:lt1>
      <a:dk2>
        <a:srgbClr val="5E5E5E"/>
      </a:dk2>
      <a:lt2>
        <a:srgbClr val="D6D5D5"/>
      </a:lt2>
      <a:accent1>
        <a:srgbClr val="033C5C"/>
      </a:accent1>
      <a:accent2>
        <a:srgbClr val="034C75"/>
      </a:accent2>
      <a:accent3>
        <a:srgbClr val="96343F"/>
      </a:accent3>
      <a:accent4>
        <a:srgbClr val="D94C59"/>
      </a:accent4>
      <a:accent5>
        <a:srgbClr val="F5B0B3"/>
      </a:accent5>
      <a:accent6>
        <a:srgbClr val="EF5FA7"/>
      </a:accent6>
      <a:hlink>
        <a:srgbClr val="0000FF"/>
      </a:hlink>
      <a:folHlink>
        <a:srgbClr val="FF00FF"/>
      </a:folHlink>
    </a:clrScheme>
    <a:fontScheme name="Custom 4">
      <a:majorFont>
        <a:latin typeface="Arial Black"/>
        <a:ea typeface="Gill Sans"/>
        <a:cs typeface="Gill Sans"/>
      </a:majorFont>
      <a:minorFont>
        <a:latin typeface="Arial"/>
        <a:ea typeface="Gill Sans"/>
        <a:cs typeface="Gill Sans"/>
      </a:minorFont>
    </a:fontScheme>
    <a:fmtScheme name="Whi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25400" cap="flat">
          <a:solidFill>
            <a:srgbClr val="000000"/>
          </a:solidFill>
          <a:prstDash val="solid"/>
          <a:miter lim="400000"/>
        </a:ln>
        <a:effectLst/>
        <a:sp3d/>
      </a:spPr>
      <a:bodyPr rot="0" spcFirstLastPara="1" vertOverflow="overflow" horzOverflow="overflow" vert="horz" wrap="square" lIns="38100" tIns="38100" rIns="38100" bIns="381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000" b="0" i="0" u="none" strike="noStrike" cap="none" spc="0" normalizeH="0" baseline="0">
            <a:ln>
              <a:noFill/>
            </a:ln>
            <a:solidFill>
              <a:srgbClr val="FFFFFF"/>
            </a:solidFill>
            <a:effectLst>
              <a:outerShdw blurRad="38100" dist="12700" dir="5400000" rotWithShape="0">
                <a:srgbClr val="000000">
                  <a:alpha val="50000"/>
                </a:srgbClr>
              </a:outerShdw>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381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200" b="0" i="0" u="none" strike="noStrike" cap="none" spc="0" normalizeH="0" baseline="0">
            <a:ln>
              <a:noFill/>
            </a:ln>
            <a:solidFill>
              <a:srgbClr val="000000"/>
            </a:solidFill>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extLst>
    <a:ext uri="{05A4C25C-085E-4340-85A3-A5531E510DB2}">
      <thm15:themeFamily xmlns="" xmlns:thm15="http://schemas.microsoft.com/office/thememl/2012/main" name="4th of July Card" id="{58E0E8F9-A653-EA40-AD3F-E5E571BC7DCA}" vid="{B6151196-614A-8242-9320-C347C7E8CE1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9677210f24a1be23c92c90fd886aa0aa">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60e05723c5c1908df1a1a4ebf11d344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76312FC2-2AD0-4EA0-95A6-A0AF648067DF}">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2A7FBFD9-982B-45CC-8934-B55F2FEA64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B2A342-5877-4464-B740-77247A47BD22}">
  <ds:schemaRefs>
    <ds:schemaRef ds:uri="http://schemas.microsoft.com/sharepoint/v3/contenttype/forms"/>
  </ds:schemaRefs>
</ds:datastoreItem>
</file>

<file path=customXml/itemProps4.xml><?xml version="1.0" encoding="utf-8"?>
<ds:datastoreItem xmlns:ds="http://schemas.openxmlformats.org/officeDocument/2006/customXml" ds:itemID="{2254231C-B086-4702-A19E-402B4FF63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tf45543377_win32</Template>
  <TotalTime>34</TotalTime>
  <Pages>1</Pages>
  <Words>1739</Words>
  <Characters>9918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Cosmo_2004</dc:creator>
  <cp:lastModifiedBy>Cosmo2004</cp:lastModifiedBy>
  <cp:revision>15</cp:revision>
  <cp:lastPrinted>2026-03-30T23:45:00Z</cp:lastPrinted>
  <dcterms:created xsi:type="dcterms:W3CDTF">2026-03-23T00:02:00Z</dcterms:created>
  <dcterms:modified xsi:type="dcterms:W3CDTF">2026-03-30T23:45:00Z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